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4BF501" w14:textId="3DE378E0" w:rsidR="00930412" w:rsidRPr="00F41461" w:rsidRDefault="003E035B">
      <w:pPr>
        <w:pStyle w:val="Textkrper"/>
        <w:tabs>
          <w:tab w:val="left" w:pos="3261"/>
          <w:tab w:val="left" w:pos="6946"/>
        </w:tabs>
        <w:spacing w:line="360" w:lineRule="auto"/>
        <w:rPr>
          <w:rFonts w:ascii="Arial" w:hAnsi="Arial" w:cs="Arial"/>
          <w:lang w:val="en-US"/>
        </w:rPr>
      </w:pPr>
      <w:r w:rsidRPr="00F41461">
        <w:rPr>
          <w:rFonts w:ascii="Arial" w:hAnsi="Arial" w:cs="Arial"/>
          <w:spacing w:val="-2"/>
          <w:lang w:val="en-US"/>
        </w:rPr>
        <w:t>Employee</w:t>
      </w:r>
      <w:r w:rsidR="00DE055E" w:rsidRPr="00F41461">
        <w:rPr>
          <w:rFonts w:ascii="Arial" w:hAnsi="Arial" w:cs="Arial"/>
          <w:spacing w:val="-2"/>
          <w:lang w:val="en-US"/>
        </w:rPr>
        <w:t>:</w:t>
      </w:r>
      <w:r w:rsidRPr="00F41461">
        <w:rPr>
          <w:rFonts w:ascii="Arial" w:hAnsi="Arial" w:cs="Arial"/>
          <w:spacing w:val="-2"/>
          <w:lang w:val="en-US"/>
        </w:rPr>
        <w:tab/>
        <w:t xml:space="preserve">Date </w:t>
      </w:r>
      <w:r w:rsidR="009A0050" w:rsidRPr="00F41461">
        <w:rPr>
          <w:rFonts w:ascii="Arial" w:hAnsi="Arial" w:cs="Arial"/>
          <w:lang w:val="en-US"/>
        </w:rPr>
        <w:t>of the interview</w:t>
      </w:r>
      <w:r w:rsidRPr="00F41461">
        <w:rPr>
          <w:rFonts w:ascii="Arial" w:hAnsi="Arial" w:cs="Arial"/>
          <w:spacing w:val="-2"/>
          <w:lang w:val="en-US"/>
        </w:rPr>
        <w:t>:</w:t>
      </w:r>
      <w:r w:rsidR="00104D14" w:rsidRPr="00F41461">
        <w:rPr>
          <w:rFonts w:ascii="Arial" w:hAnsi="Arial" w:cs="Arial"/>
          <w:spacing w:val="-2"/>
          <w:lang w:val="en-US"/>
        </w:rPr>
        <w:tab/>
      </w:r>
      <w:r w:rsidRPr="00F41461">
        <w:rPr>
          <w:rFonts w:ascii="Arial" w:hAnsi="Arial" w:cs="Arial"/>
          <w:spacing w:val="-2"/>
          <w:lang w:val="en-US"/>
        </w:rPr>
        <w:t xml:space="preserve">Supervisor: </w:t>
      </w:r>
    </w:p>
    <w:p w14:paraId="4603004E" w14:textId="77777777" w:rsidR="00930412" w:rsidRPr="00F41461" w:rsidRDefault="003E035B">
      <w:pPr>
        <w:tabs>
          <w:tab w:val="left" w:pos="3261"/>
          <w:tab w:val="left" w:pos="6946"/>
        </w:tabs>
        <w:snapToGrid w:val="0"/>
        <w:spacing w:after="120"/>
        <w:rPr>
          <w:rFonts w:ascii="Arial" w:hAnsi="Arial" w:cs="Arial"/>
          <w:sz w:val="20"/>
          <w:szCs w:val="20"/>
          <w:lang w:val="en-US"/>
        </w:rPr>
      </w:pPr>
      <w:r w:rsidRPr="00F41461"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0" distR="0" simplePos="0" relativeHeight="251658242" behindDoc="1" locked="0" layoutInCell="1" allowOverlap="1" wp14:anchorId="78795B8A" wp14:editId="62B9B5D7">
                <wp:simplePos x="0" y="0"/>
                <wp:positionH relativeFrom="page">
                  <wp:posOffset>5158740</wp:posOffset>
                </wp:positionH>
                <wp:positionV relativeFrom="paragraph">
                  <wp:posOffset>203835</wp:posOffset>
                </wp:positionV>
                <wp:extent cx="1548130" cy="1270"/>
                <wp:effectExtent l="0" t="0" r="0" b="0"/>
                <wp:wrapTopAndBottom/>
                <wp:docPr id="7" name="Freihandform: 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481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48130">
                              <a:moveTo>
                                <a:pt x="0" y="0"/>
                              </a:moveTo>
                              <a:lnTo>
                                <a:pt x="1548003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shape id="Freihandform: Form 7" style="position:absolute;margin-left:406.2pt;margin-top:16.05pt;width:121.9pt;height:.1pt;z-index:-25165823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48130,1270" o:spid="_x0000_s1026" filled="f" strokeweight=".5pt" path="m,l1548003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" w14:anchorId="3DD10E1B">
                <v:path arrowok="t"/>
                <w10:wrap type="topAndBottom" anchorx="page"/>
              </v:shape>
            </w:pict>
          </mc:Fallback>
        </mc:AlternateContent>
      </w:r>
      <w:r w:rsidRPr="00F41461"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0" distR="0" simplePos="0" relativeHeight="251658241" behindDoc="1" locked="0" layoutInCell="1" allowOverlap="1" wp14:anchorId="0981EAED" wp14:editId="581E3633">
                <wp:simplePos x="0" y="0"/>
                <wp:positionH relativeFrom="page">
                  <wp:posOffset>2788920</wp:posOffset>
                </wp:positionH>
                <wp:positionV relativeFrom="paragraph">
                  <wp:posOffset>186690</wp:posOffset>
                </wp:positionV>
                <wp:extent cx="1533525" cy="1270"/>
                <wp:effectExtent l="0" t="0" r="0" b="0"/>
                <wp:wrapTopAndBottom/>
                <wp:docPr id="6" name="Freihandform: 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335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33525">
                              <a:moveTo>
                                <a:pt x="0" y="0"/>
                              </a:moveTo>
                              <a:lnTo>
                                <a:pt x="1533258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shape id="Freihandform: Form 6" style="position:absolute;margin-left:219.6pt;margin-top:14.7pt;width:120.75pt;height:.1pt;z-index:-251658239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33525,1270" o:spid="_x0000_s1026" filled="f" strokeweight=".5pt" path="m,l1533258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" w14:anchorId="43CCBC9A">
                <v:path arrowok="t"/>
                <w10:wrap type="topAndBottom" anchorx="page"/>
              </v:shape>
            </w:pict>
          </mc:Fallback>
        </mc:AlternateContent>
      </w:r>
      <w:r w:rsidRPr="00F41461"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1A1233E6" wp14:editId="475DAB36">
                <wp:simplePos x="0" y="0"/>
                <wp:positionH relativeFrom="page">
                  <wp:posOffset>714375</wp:posOffset>
                </wp:positionH>
                <wp:positionV relativeFrom="paragraph">
                  <wp:posOffset>186995</wp:posOffset>
                </wp:positionV>
                <wp:extent cx="1564005" cy="1270"/>
                <wp:effectExtent l="0" t="0" r="0" b="0"/>
                <wp:wrapTopAndBottom/>
                <wp:docPr id="5" name="Freihandform: 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64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64005">
                              <a:moveTo>
                                <a:pt x="0" y="0"/>
                              </a:moveTo>
                              <a:lnTo>
                                <a:pt x="1563712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>
            <w:pict>
              <v:shape id="Freihandform: Form 5" style="position:absolute;margin-left:56.25pt;margin-top:14.7pt;width:123.15pt;height:.1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64005,1270" o:spid="_x0000_s1026" filled="f" strokeweight=".5pt" path="m,l1563712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" w14:anchorId="77B15B41">
                <v:path arrowok="t"/>
                <w10:wrap type="topAndBottom" anchorx="page"/>
              </v:shape>
            </w:pict>
          </mc:Fallback>
        </mc:AlternateContent>
      </w:r>
      <w:sdt>
        <w:sdtPr>
          <w:rPr>
            <w:rFonts w:ascii="Arial" w:hAnsi="Arial" w:cs="Arial"/>
            <w:sz w:val="20"/>
            <w:szCs w:val="20"/>
            <w:lang w:val="en-US"/>
          </w:rPr>
          <w:id w:val="-1880007259"/>
          <w:placeholder>
            <w:docPart w:val="DFCE55B305544137936DD8477A3AFB8A"/>
          </w:placeholder>
          <w:showingPlcHdr/>
          <w:text/>
        </w:sdtPr>
        <w:sdtContent>
          <w:r w:rsidR="00D21E5F" w:rsidRPr="00F41461">
            <w:rPr>
              <w:rStyle w:val="Platzhaltertext"/>
              <w:rFonts w:ascii="Arial" w:hAnsi="Arial" w:cs="Arial"/>
              <w:sz w:val="20"/>
              <w:szCs w:val="20"/>
              <w:lang w:val="en-US"/>
            </w:rPr>
            <w:t>Name</w:t>
          </w:r>
        </w:sdtContent>
      </w:sdt>
      <w:r w:rsidR="0018138D" w:rsidRPr="00F41461">
        <w:rPr>
          <w:rFonts w:ascii="Arial" w:hAnsi="Arial" w:cs="Arial"/>
          <w:sz w:val="20"/>
          <w:szCs w:val="20"/>
          <w:lang w:val="en-US"/>
        </w:rPr>
        <w:tab/>
      </w:r>
      <w:sdt>
        <w:sdtPr>
          <w:rPr>
            <w:rFonts w:ascii="Arial" w:hAnsi="Arial" w:cs="Arial"/>
            <w:sz w:val="20"/>
            <w:szCs w:val="20"/>
            <w:lang w:val="en-US"/>
          </w:rPr>
          <w:id w:val="-85770510"/>
          <w:placeholder>
            <w:docPart w:val="746AB2711C2F431D9755C5199B7175F2"/>
          </w:placeholder>
          <w:showingPlcHdr/>
          <w:date>
            <w:dateFormat w:val="dd.MM.yyyy"/>
            <w:lid w:val="de-CH"/>
            <w:storeMappedDataAs w:val="dateTime"/>
            <w:calendar w:val="gregorian"/>
          </w:date>
        </w:sdtPr>
        <w:sdtContent>
          <w:r w:rsidR="00C47860" w:rsidRPr="00F41461">
            <w:rPr>
              <w:rStyle w:val="Platzhaltertext"/>
              <w:rFonts w:ascii="Arial" w:hAnsi="Arial" w:cs="Arial"/>
              <w:sz w:val="20"/>
              <w:szCs w:val="20"/>
              <w:lang w:val="en-US"/>
            </w:rPr>
            <w:t>Select date</w:t>
          </w:r>
        </w:sdtContent>
      </w:sdt>
      <w:r w:rsidR="0018138D" w:rsidRPr="00F41461">
        <w:rPr>
          <w:rFonts w:ascii="Arial" w:hAnsi="Arial" w:cs="Arial"/>
          <w:sz w:val="20"/>
          <w:szCs w:val="20"/>
          <w:lang w:val="en-US"/>
        </w:rPr>
        <w:tab/>
      </w:r>
      <w:sdt>
        <w:sdtPr>
          <w:rPr>
            <w:rFonts w:ascii="Arial" w:hAnsi="Arial" w:cs="Arial"/>
            <w:sz w:val="20"/>
            <w:szCs w:val="20"/>
            <w:lang w:val="en-US"/>
          </w:rPr>
          <w:id w:val="1788088409"/>
          <w:placeholder>
            <w:docPart w:val="683A2EAFDAEA4A689C10AEBF6E723BCA"/>
          </w:placeholder>
          <w:showingPlcHdr/>
          <w:text/>
        </w:sdtPr>
        <w:sdtContent>
          <w:r w:rsidR="00C47860" w:rsidRPr="00F41461">
            <w:rPr>
              <w:rStyle w:val="Platzhaltertext"/>
              <w:rFonts w:ascii="Arial" w:hAnsi="Arial" w:cs="Arial"/>
              <w:sz w:val="20"/>
              <w:szCs w:val="20"/>
              <w:lang w:val="en-US"/>
            </w:rPr>
            <w:t>Name</w:t>
          </w:r>
        </w:sdtContent>
      </w:sdt>
    </w:p>
    <w:p w14:paraId="7C2F7B1C" w14:textId="77777777" w:rsidR="00097F76" w:rsidRPr="00F41461" w:rsidRDefault="008C09ED" w:rsidP="0018138D">
      <w:pPr>
        <w:pStyle w:val="Textkrper"/>
        <w:tabs>
          <w:tab w:val="left" w:pos="3261"/>
          <w:tab w:val="left" w:pos="6946"/>
        </w:tabs>
        <w:spacing w:before="78"/>
        <w:rPr>
          <w:rFonts w:ascii="Arial" w:hAnsi="Arial" w:cs="Arial"/>
          <w:lang w:val="en-US"/>
        </w:rPr>
      </w:pPr>
      <w:r w:rsidRPr="00F41461">
        <w:rPr>
          <w:rFonts w:ascii="Arial" w:hAnsi="Arial" w:cs="Arial"/>
          <w:lang w:val="en-US"/>
        </w:rPr>
        <w:br/>
      </w:r>
    </w:p>
    <w:p w14:paraId="4492EC04" w14:textId="77777777" w:rsidR="00A24D1E" w:rsidRPr="00F41461" w:rsidRDefault="00A24D1E" w:rsidP="00B37847">
      <w:pPr>
        <w:pStyle w:val="berschrift1"/>
        <w:ind w:left="0"/>
        <w:rPr>
          <w:rFonts w:cs="Arial"/>
          <w:sz w:val="24"/>
          <w:szCs w:val="24"/>
        </w:rPr>
      </w:pPr>
    </w:p>
    <w:p w14:paraId="53751F42" w14:textId="4768627F" w:rsidR="00930412" w:rsidRPr="00F41461" w:rsidRDefault="003E035B">
      <w:pPr>
        <w:pStyle w:val="berschrift1"/>
        <w:ind w:left="0"/>
        <w:rPr>
          <w:rFonts w:eastAsia="Lucida Sans" w:cs="Arial"/>
          <w:b w:val="0"/>
          <w:bCs w:val="0"/>
          <w:color w:val="0060AC"/>
          <w:spacing w:val="-2"/>
          <w:w w:val="90"/>
          <w:sz w:val="40"/>
          <w:szCs w:val="22"/>
        </w:rPr>
      </w:pPr>
      <w:r w:rsidRPr="00F41461">
        <w:rPr>
          <w:rFonts w:eastAsia="Lucida Sans" w:cs="Arial"/>
          <w:b w:val="0"/>
          <w:bCs w:val="0"/>
          <w:color w:val="0060AC"/>
          <w:spacing w:val="-2"/>
          <w:w w:val="90"/>
          <w:sz w:val="40"/>
          <w:szCs w:val="22"/>
        </w:rPr>
        <w:t>Key questions on career</w:t>
      </w:r>
      <w:r w:rsidR="00562281" w:rsidRPr="00F41461">
        <w:rPr>
          <w:rFonts w:eastAsia="Lucida Sans" w:cs="Arial"/>
          <w:b w:val="0"/>
          <w:bCs w:val="0"/>
          <w:color w:val="0060AC"/>
          <w:spacing w:val="-2"/>
          <w:w w:val="90"/>
          <w:sz w:val="40"/>
          <w:szCs w:val="22"/>
        </w:rPr>
        <w:t xml:space="preserve"> planning </w:t>
      </w:r>
      <w:r w:rsidR="003F2D5F" w:rsidRPr="00F41461">
        <w:rPr>
          <w:rFonts w:eastAsia="Lucida Sans" w:cs="Arial"/>
          <w:b w:val="0"/>
          <w:bCs w:val="0"/>
          <w:color w:val="0060AC"/>
          <w:spacing w:val="-2"/>
          <w:w w:val="90"/>
          <w:sz w:val="40"/>
          <w:szCs w:val="22"/>
        </w:rPr>
        <w:t xml:space="preserve">for employees in </w:t>
      </w:r>
      <w:r w:rsidR="002349E6" w:rsidRPr="00F41461">
        <w:rPr>
          <w:rFonts w:eastAsia="Lucida Sans" w:cs="Arial"/>
          <w:b w:val="0"/>
          <w:bCs w:val="0"/>
          <w:color w:val="0060AC"/>
          <w:spacing w:val="-2"/>
          <w:w w:val="90"/>
          <w:sz w:val="40"/>
          <w:szCs w:val="22"/>
        </w:rPr>
        <w:t xml:space="preserve">temporary </w:t>
      </w:r>
      <w:r w:rsidR="00DE055E" w:rsidRPr="00F41461">
        <w:rPr>
          <w:rFonts w:eastAsia="Lucida Sans" w:cs="Arial"/>
          <w:b w:val="0"/>
          <w:bCs w:val="0"/>
          <w:color w:val="0060AC"/>
          <w:spacing w:val="-2"/>
          <w:w w:val="90"/>
          <w:sz w:val="40"/>
          <w:szCs w:val="22"/>
        </w:rPr>
        <w:t>scientific</w:t>
      </w:r>
      <w:r w:rsidR="002349E6" w:rsidRPr="00F41461">
        <w:rPr>
          <w:rFonts w:eastAsia="Lucida Sans" w:cs="Arial"/>
          <w:b w:val="0"/>
          <w:bCs w:val="0"/>
          <w:color w:val="0060AC"/>
          <w:spacing w:val="-2"/>
          <w:w w:val="90"/>
          <w:sz w:val="40"/>
          <w:szCs w:val="22"/>
        </w:rPr>
        <w:t xml:space="preserve"> positions</w:t>
      </w:r>
    </w:p>
    <w:p w14:paraId="4F3CFD98" w14:textId="52F3BD5A" w:rsidR="009A0050" w:rsidRPr="00F41461" w:rsidRDefault="00FB04F9" w:rsidP="00F368CB">
      <w:pPr>
        <w:tabs>
          <w:tab w:val="left" w:pos="4611"/>
        </w:tabs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ab/>
      </w:r>
    </w:p>
    <w:p w14:paraId="71D98928" w14:textId="77777777" w:rsidR="00A0711D" w:rsidRPr="00F41461" w:rsidRDefault="00A0711D" w:rsidP="00751B97">
      <w:pPr>
        <w:spacing w:after="0"/>
        <w:rPr>
          <w:rFonts w:ascii="Arial" w:hAnsi="Arial" w:cs="Arial"/>
          <w:sz w:val="20"/>
          <w:szCs w:val="20"/>
          <w:lang w:val="en-US"/>
        </w:rPr>
      </w:pPr>
    </w:p>
    <w:p w14:paraId="416FB4AC" w14:textId="5F0ADCA5" w:rsidR="00930412" w:rsidRPr="00F41461" w:rsidRDefault="003E035B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F41461">
        <w:rPr>
          <w:rFonts w:ascii="Arial" w:hAnsi="Arial" w:cs="Arial"/>
          <w:sz w:val="20"/>
          <w:szCs w:val="20"/>
          <w:lang w:val="en-US"/>
        </w:rPr>
        <w:t xml:space="preserve">As a supervisor, </w:t>
      </w:r>
      <w:r w:rsidR="00DC4C9F" w:rsidRPr="00F41461">
        <w:rPr>
          <w:rFonts w:ascii="Arial" w:hAnsi="Arial" w:cs="Arial"/>
          <w:sz w:val="20"/>
          <w:szCs w:val="20"/>
          <w:lang w:val="en-US"/>
        </w:rPr>
        <w:t xml:space="preserve">you should regularly </w:t>
      </w:r>
      <w:r w:rsidR="00BE5E0E" w:rsidRPr="00F41461">
        <w:rPr>
          <w:rFonts w:ascii="Arial" w:hAnsi="Arial" w:cs="Arial"/>
          <w:sz w:val="20"/>
          <w:szCs w:val="20"/>
          <w:lang w:val="en-US"/>
        </w:rPr>
        <w:t xml:space="preserve">discuss career planning </w:t>
      </w:r>
      <w:r w:rsidR="00DC4C9F" w:rsidRPr="00F41461">
        <w:rPr>
          <w:rFonts w:ascii="Arial" w:hAnsi="Arial" w:cs="Arial"/>
          <w:sz w:val="20"/>
          <w:szCs w:val="20"/>
          <w:lang w:val="en-US"/>
        </w:rPr>
        <w:t xml:space="preserve">with employees in temporary academic positions, in addition to the </w:t>
      </w:r>
      <w:hyperlink r:id="rId11" w:history="1">
        <w:r w:rsidR="00DC4C9F" w:rsidRPr="00F41461">
          <w:rPr>
            <w:rStyle w:val="Hyperlink"/>
            <w:rFonts w:ascii="Arial" w:hAnsi="Arial" w:cs="Arial"/>
            <w:sz w:val="20"/>
            <w:szCs w:val="20"/>
            <w:lang w:val="en-US"/>
          </w:rPr>
          <w:t>"Dialog"</w:t>
        </w:r>
      </w:hyperlink>
      <w:r w:rsidR="00DC4C9F" w:rsidRPr="00F41461">
        <w:rPr>
          <w:rFonts w:ascii="Arial" w:hAnsi="Arial" w:cs="Arial"/>
          <w:sz w:val="20"/>
          <w:szCs w:val="20"/>
          <w:lang w:val="en-US"/>
        </w:rPr>
        <w:t xml:space="preserve"> appraisal interview or, for doctoral students, </w:t>
      </w:r>
      <w:r w:rsidR="00343103">
        <w:rPr>
          <w:rFonts w:ascii="Arial" w:hAnsi="Arial" w:cs="Arial"/>
          <w:sz w:val="20"/>
          <w:szCs w:val="20"/>
          <w:lang w:val="en-US"/>
        </w:rPr>
        <w:t>the</w:t>
      </w:r>
      <w:r w:rsidR="00CE3589">
        <w:rPr>
          <w:rFonts w:ascii="Arial" w:hAnsi="Arial" w:cs="Arial"/>
          <w:sz w:val="20"/>
          <w:szCs w:val="20"/>
          <w:lang w:val="en-US"/>
        </w:rPr>
        <w:t xml:space="preserve"> progress report and annual status conversation </w:t>
      </w:r>
      <w:r w:rsidR="00E254E3">
        <w:rPr>
          <w:rFonts w:ascii="Arial" w:hAnsi="Arial" w:cs="Arial"/>
          <w:sz w:val="20"/>
          <w:szCs w:val="20"/>
          <w:lang w:val="en-US"/>
        </w:rPr>
        <w:t xml:space="preserve">- see </w:t>
      </w:r>
      <w:hyperlink r:id="rId12" w:history="1">
        <w:r w:rsidR="00DC4C9F" w:rsidRPr="00F41461">
          <w:rPr>
            <w:rStyle w:val="Hyperlink"/>
            <w:rFonts w:ascii="Arial" w:hAnsi="Arial" w:cs="Arial"/>
            <w:sz w:val="20"/>
            <w:szCs w:val="20"/>
            <w:lang w:val="en-US"/>
          </w:rPr>
          <w:t>"</w:t>
        </w:r>
        <w:r w:rsidR="00354726">
          <w:rPr>
            <w:rStyle w:val="Hyperlink"/>
            <w:rFonts w:ascii="Arial" w:hAnsi="Arial" w:cs="Arial"/>
            <w:sz w:val="20"/>
            <w:szCs w:val="20"/>
            <w:lang w:val="en-US"/>
          </w:rPr>
          <w:t>t</w:t>
        </w:r>
        <w:r w:rsidR="00CE1B13" w:rsidRPr="00F41461">
          <w:rPr>
            <w:rStyle w:val="Hyperlink"/>
            <w:rFonts w:ascii="Arial" w:hAnsi="Arial" w:cs="Arial"/>
            <w:sz w:val="20"/>
            <w:szCs w:val="20"/>
            <w:lang w:val="en-US"/>
          </w:rPr>
          <w:t>emplates</w:t>
        </w:r>
        <w:r w:rsidR="00DC4C9F" w:rsidRPr="00F41461">
          <w:rPr>
            <w:rStyle w:val="Hyperlink"/>
            <w:rFonts w:ascii="Arial" w:hAnsi="Arial" w:cs="Arial"/>
            <w:sz w:val="20"/>
            <w:szCs w:val="20"/>
            <w:lang w:val="en-US"/>
          </w:rPr>
          <w:t xml:space="preserve"> from the Rectorate"</w:t>
        </w:r>
        <w:r w:rsidR="00E91568">
          <w:rPr>
            <w:rStyle w:val="Hyperlink"/>
            <w:rFonts w:ascii="Arial" w:hAnsi="Arial" w:cs="Arial"/>
            <w:sz w:val="20"/>
            <w:szCs w:val="20"/>
            <w:lang w:val="en-US"/>
          </w:rPr>
          <w:t xml:space="preserve"> on Staffnet</w:t>
        </w:r>
        <w:r w:rsidR="00DC4C9F" w:rsidRPr="00F41461">
          <w:rPr>
            <w:rStyle w:val="Hyperlink"/>
            <w:rFonts w:ascii="Arial" w:hAnsi="Arial" w:cs="Arial"/>
            <w:sz w:val="20"/>
            <w:szCs w:val="20"/>
            <w:lang w:val="en-US"/>
          </w:rPr>
          <w:t>.</w:t>
        </w:r>
      </w:hyperlink>
      <w:r w:rsidR="00DC4C9F" w:rsidRPr="00F41461">
        <w:rPr>
          <w:rFonts w:ascii="Arial" w:hAnsi="Arial" w:cs="Arial"/>
          <w:sz w:val="20"/>
          <w:szCs w:val="20"/>
          <w:lang w:val="en-US"/>
        </w:rPr>
        <w:t xml:space="preserve"> </w:t>
      </w:r>
      <w:r w:rsidR="00DC4C9F" w:rsidRPr="00F41461">
        <w:rPr>
          <w:rFonts w:ascii="Arial" w:hAnsi="Arial" w:cs="Arial"/>
          <w:sz w:val="20"/>
          <w:szCs w:val="20"/>
          <w:lang w:val="en-US"/>
        </w:rPr>
        <w:br/>
      </w:r>
      <w:r w:rsidRPr="00F41461">
        <w:rPr>
          <w:rFonts w:ascii="Arial" w:hAnsi="Arial" w:cs="Arial"/>
          <w:sz w:val="20"/>
          <w:szCs w:val="20"/>
          <w:lang w:val="en-US"/>
        </w:rPr>
        <w:t xml:space="preserve">A career discussion is mandatory for </w:t>
      </w:r>
      <w:r w:rsidR="0044098D" w:rsidRPr="00F41461">
        <w:rPr>
          <w:rFonts w:ascii="Arial" w:hAnsi="Arial" w:cs="Arial"/>
          <w:sz w:val="20"/>
          <w:szCs w:val="20"/>
          <w:lang w:val="en-US"/>
        </w:rPr>
        <w:t>established researchers</w:t>
      </w:r>
      <w:r w:rsidRPr="00F41461">
        <w:rPr>
          <w:rFonts w:ascii="Arial" w:hAnsi="Arial" w:cs="Arial"/>
          <w:sz w:val="20"/>
          <w:szCs w:val="20"/>
          <w:lang w:val="en-US"/>
        </w:rPr>
        <w:t xml:space="preserve"> in their 4th year of employment. You can </w:t>
      </w:r>
      <w:r w:rsidR="00566ECC" w:rsidRPr="00F41461">
        <w:rPr>
          <w:rFonts w:ascii="Arial" w:hAnsi="Arial" w:cs="Arial"/>
          <w:sz w:val="20"/>
          <w:szCs w:val="20"/>
          <w:lang w:val="en-US"/>
        </w:rPr>
        <w:t>use</w:t>
      </w:r>
      <w:r w:rsidRPr="00F41461">
        <w:rPr>
          <w:rFonts w:ascii="Arial" w:hAnsi="Arial" w:cs="Arial"/>
          <w:sz w:val="20"/>
          <w:szCs w:val="20"/>
          <w:lang w:val="en-US"/>
        </w:rPr>
        <w:t xml:space="preserve"> this form for this purpose.</w:t>
      </w:r>
    </w:p>
    <w:p w14:paraId="75730F1C" w14:textId="77777777" w:rsidR="00A0711D" w:rsidRPr="00F41461" w:rsidRDefault="00A0711D" w:rsidP="00A0711D">
      <w:pPr>
        <w:spacing w:after="0"/>
        <w:rPr>
          <w:rFonts w:ascii="Arial" w:hAnsi="Arial" w:cs="Arial"/>
          <w:sz w:val="20"/>
          <w:szCs w:val="20"/>
          <w:lang w:val="en-US"/>
        </w:rPr>
      </w:pPr>
    </w:p>
    <w:p w14:paraId="5A17A333" w14:textId="77777777" w:rsidR="00930412" w:rsidRPr="00F41461" w:rsidRDefault="003E035B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F41461">
        <w:rPr>
          <w:rFonts w:ascii="Arial" w:hAnsi="Arial" w:cs="Arial"/>
          <w:sz w:val="20"/>
          <w:szCs w:val="20"/>
          <w:lang w:val="en-US"/>
        </w:rPr>
        <w:t>As an employee</w:t>
      </w:r>
      <w:r w:rsidR="007C1462" w:rsidRPr="00F41461">
        <w:rPr>
          <w:rFonts w:ascii="Arial" w:hAnsi="Arial" w:cs="Arial"/>
          <w:sz w:val="20"/>
          <w:szCs w:val="20"/>
          <w:lang w:val="en-US"/>
        </w:rPr>
        <w:t xml:space="preserve">, </w:t>
      </w:r>
      <w:r w:rsidR="00CD79A0" w:rsidRPr="00F41461">
        <w:rPr>
          <w:rFonts w:ascii="Arial" w:hAnsi="Arial" w:cs="Arial"/>
          <w:sz w:val="20"/>
          <w:szCs w:val="20"/>
          <w:lang w:val="en-US"/>
        </w:rPr>
        <w:t xml:space="preserve">think about </w:t>
      </w:r>
      <w:r w:rsidR="007C1462" w:rsidRPr="00F41461">
        <w:rPr>
          <w:rFonts w:ascii="Arial" w:hAnsi="Arial" w:cs="Arial"/>
          <w:sz w:val="20"/>
          <w:szCs w:val="20"/>
          <w:lang w:val="en-US"/>
        </w:rPr>
        <w:t xml:space="preserve">how you can make </w:t>
      </w:r>
      <w:r w:rsidR="00566ECC" w:rsidRPr="00F41461">
        <w:rPr>
          <w:rFonts w:ascii="Arial" w:hAnsi="Arial" w:cs="Arial"/>
          <w:sz w:val="20"/>
          <w:szCs w:val="20"/>
          <w:lang w:val="en-US"/>
        </w:rPr>
        <w:t xml:space="preserve">the best </w:t>
      </w:r>
      <w:r w:rsidR="007C1462" w:rsidRPr="00F41461">
        <w:rPr>
          <w:rFonts w:ascii="Arial" w:hAnsi="Arial" w:cs="Arial"/>
          <w:sz w:val="20"/>
          <w:szCs w:val="20"/>
          <w:lang w:val="en-US"/>
        </w:rPr>
        <w:t xml:space="preserve">use of your </w:t>
      </w:r>
      <w:r w:rsidRPr="00F41461">
        <w:rPr>
          <w:rFonts w:ascii="Arial" w:hAnsi="Arial" w:cs="Arial"/>
          <w:sz w:val="20"/>
          <w:szCs w:val="20"/>
          <w:lang w:val="en-US"/>
        </w:rPr>
        <w:t xml:space="preserve">time at ETH </w:t>
      </w:r>
      <w:r w:rsidR="007C1462" w:rsidRPr="00F41461">
        <w:rPr>
          <w:rFonts w:ascii="Arial" w:hAnsi="Arial" w:cs="Arial"/>
          <w:sz w:val="20"/>
          <w:szCs w:val="20"/>
          <w:lang w:val="en-US"/>
        </w:rPr>
        <w:t xml:space="preserve">for your </w:t>
      </w:r>
      <w:r w:rsidR="00566ECC" w:rsidRPr="00F41461">
        <w:rPr>
          <w:rFonts w:ascii="Arial" w:hAnsi="Arial" w:cs="Arial"/>
          <w:sz w:val="20"/>
          <w:szCs w:val="20"/>
          <w:lang w:val="en-US"/>
        </w:rPr>
        <w:t xml:space="preserve">future </w:t>
      </w:r>
      <w:r w:rsidR="007C1462" w:rsidRPr="00F41461">
        <w:rPr>
          <w:rFonts w:ascii="Arial" w:hAnsi="Arial" w:cs="Arial"/>
          <w:sz w:val="20"/>
          <w:szCs w:val="20"/>
          <w:lang w:val="en-US"/>
        </w:rPr>
        <w:t xml:space="preserve">career and what next step you want to take. Discuss your </w:t>
      </w:r>
      <w:r w:rsidR="00CD79A0" w:rsidRPr="00F41461">
        <w:rPr>
          <w:rFonts w:ascii="Arial" w:hAnsi="Arial" w:cs="Arial"/>
          <w:sz w:val="20"/>
          <w:szCs w:val="20"/>
          <w:lang w:val="en-US"/>
        </w:rPr>
        <w:t xml:space="preserve">prospects </w:t>
      </w:r>
      <w:r w:rsidR="007C1462" w:rsidRPr="00F41461">
        <w:rPr>
          <w:rFonts w:ascii="Arial" w:hAnsi="Arial" w:cs="Arial"/>
          <w:sz w:val="20"/>
          <w:szCs w:val="20"/>
          <w:lang w:val="en-US"/>
        </w:rPr>
        <w:t>and your next career step with your supervisor at an early stage.</w:t>
      </w:r>
    </w:p>
    <w:p w14:paraId="57DCC972" w14:textId="77777777" w:rsidR="00C579A6" w:rsidRPr="00F41461" w:rsidRDefault="00C579A6" w:rsidP="00C579A6">
      <w:pPr>
        <w:spacing w:after="0"/>
        <w:rPr>
          <w:rFonts w:ascii="Arial" w:hAnsi="Arial" w:cs="Arial"/>
          <w:sz w:val="20"/>
          <w:szCs w:val="20"/>
          <w:lang w:val="en-US"/>
        </w:rPr>
      </w:pPr>
    </w:p>
    <w:p w14:paraId="4C290629" w14:textId="77777777" w:rsidR="00930412" w:rsidRPr="00F41461" w:rsidRDefault="003E035B">
      <w:pPr>
        <w:pStyle w:val="berschrift1"/>
        <w:ind w:left="0"/>
        <w:rPr>
          <w:rFonts w:eastAsia="Lucida Sans" w:cs="Arial"/>
          <w:b w:val="0"/>
          <w:bCs w:val="0"/>
          <w:color w:val="0060AC"/>
          <w:spacing w:val="-2"/>
          <w:w w:val="90"/>
          <w:sz w:val="40"/>
          <w:szCs w:val="22"/>
        </w:rPr>
      </w:pPr>
      <w:r w:rsidRPr="00F41461">
        <w:rPr>
          <w:rFonts w:eastAsia="Lucida Sans" w:cs="Arial"/>
          <w:b w:val="0"/>
          <w:bCs w:val="0"/>
          <w:color w:val="0060AC"/>
          <w:spacing w:val="-2"/>
          <w:w w:val="90"/>
          <w:sz w:val="40"/>
          <w:szCs w:val="22"/>
        </w:rPr>
        <w:t>Key questions for career planning</w:t>
      </w:r>
    </w:p>
    <w:p w14:paraId="5CDE3460" w14:textId="219C9736" w:rsidR="00930412" w:rsidRPr="00F41461" w:rsidRDefault="003E035B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F41461">
        <w:rPr>
          <w:rFonts w:ascii="Arial" w:hAnsi="Arial" w:cs="Arial"/>
          <w:sz w:val="20"/>
          <w:szCs w:val="20"/>
          <w:lang w:val="en-US"/>
        </w:rPr>
        <w:br/>
        <w:t xml:space="preserve">The following key questions will help you discuss your next career </w:t>
      </w:r>
      <w:r w:rsidR="00F10873">
        <w:rPr>
          <w:rFonts w:ascii="Arial" w:hAnsi="Arial" w:cs="Arial"/>
          <w:sz w:val="20"/>
          <w:szCs w:val="20"/>
          <w:lang w:val="en-US"/>
        </w:rPr>
        <w:t>step</w:t>
      </w:r>
      <w:r w:rsidRPr="00F41461">
        <w:rPr>
          <w:rFonts w:ascii="Arial" w:hAnsi="Arial" w:cs="Arial"/>
          <w:sz w:val="20"/>
          <w:szCs w:val="20"/>
          <w:lang w:val="en-US"/>
        </w:rPr>
        <w:t>:</w:t>
      </w:r>
      <w:r w:rsidRPr="00F41461">
        <w:rPr>
          <w:rFonts w:ascii="Arial" w:hAnsi="Arial" w:cs="Arial"/>
          <w:sz w:val="20"/>
          <w:szCs w:val="20"/>
          <w:lang w:val="en-US"/>
        </w:rPr>
        <w:br/>
      </w:r>
    </w:p>
    <w:p w14:paraId="538C2CC7" w14:textId="724B5CBC" w:rsidR="00930412" w:rsidRPr="00F41461" w:rsidRDefault="003E035B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en-US"/>
        </w:rPr>
      </w:pPr>
      <w:r w:rsidRPr="00F41461">
        <w:rPr>
          <w:rFonts w:ascii="Arial" w:hAnsi="Arial" w:cs="Arial"/>
          <w:sz w:val="20"/>
          <w:szCs w:val="20"/>
          <w:lang w:val="en-US"/>
        </w:rPr>
        <w:t xml:space="preserve">What </w:t>
      </w:r>
      <w:r w:rsidR="008E3EC7" w:rsidRPr="00F41461">
        <w:rPr>
          <w:rFonts w:ascii="Arial" w:hAnsi="Arial" w:cs="Arial"/>
          <w:sz w:val="20"/>
          <w:szCs w:val="20"/>
          <w:lang w:val="en-US"/>
        </w:rPr>
        <w:t xml:space="preserve">opportunities are there </w:t>
      </w:r>
      <w:r w:rsidRPr="00F41461">
        <w:rPr>
          <w:rFonts w:ascii="Arial" w:hAnsi="Arial" w:cs="Arial"/>
          <w:sz w:val="20"/>
          <w:szCs w:val="20"/>
          <w:lang w:val="en-US"/>
        </w:rPr>
        <w:t xml:space="preserve">at ETH </w:t>
      </w:r>
      <w:r w:rsidR="00984019" w:rsidRPr="00F41461">
        <w:rPr>
          <w:rFonts w:ascii="Arial" w:hAnsi="Arial" w:cs="Arial"/>
          <w:sz w:val="20"/>
          <w:szCs w:val="20"/>
          <w:lang w:val="en-US"/>
        </w:rPr>
        <w:t xml:space="preserve">in terms of </w:t>
      </w:r>
      <w:r w:rsidRPr="00F41461">
        <w:rPr>
          <w:rFonts w:ascii="Arial" w:hAnsi="Arial" w:cs="Arial"/>
          <w:sz w:val="20"/>
          <w:szCs w:val="20"/>
          <w:lang w:val="en-US"/>
        </w:rPr>
        <w:t xml:space="preserve">employment contract, </w:t>
      </w:r>
      <w:r w:rsidR="00984019" w:rsidRPr="00F41461">
        <w:rPr>
          <w:rFonts w:ascii="Arial" w:hAnsi="Arial" w:cs="Arial"/>
          <w:sz w:val="20"/>
          <w:szCs w:val="20"/>
          <w:lang w:val="en-US"/>
        </w:rPr>
        <w:t>projects</w:t>
      </w:r>
      <w:r w:rsidRPr="00F41461">
        <w:rPr>
          <w:rFonts w:ascii="Arial" w:hAnsi="Arial" w:cs="Arial"/>
          <w:sz w:val="20"/>
          <w:szCs w:val="20"/>
          <w:lang w:val="en-US"/>
        </w:rPr>
        <w:t xml:space="preserve">, funding </w:t>
      </w:r>
      <w:r w:rsidR="00984019" w:rsidRPr="00F41461">
        <w:rPr>
          <w:rFonts w:ascii="Arial" w:hAnsi="Arial" w:cs="Arial"/>
          <w:sz w:val="20"/>
          <w:szCs w:val="20"/>
          <w:lang w:val="en-US"/>
        </w:rPr>
        <w:t xml:space="preserve">and </w:t>
      </w:r>
      <w:r w:rsidRPr="00F41461">
        <w:rPr>
          <w:rFonts w:ascii="Arial" w:hAnsi="Arial" w:cs="Arial"/>
          <w:sz w:val="20"/>
          <w:szCs w:val="20"/>
          <w:lang w:val="en-US"/>
        </w:rPr>
        <w:t>career development?</w:t>
      </w:r>
    </w:p>
    <w:p w14:paraId="439EA955" w14:textId="5F7013D5" w:rsidR="00930412" w:rsidRPr="00F41461" w:rsidRDefault="008C70C2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en-US"/>
        </w:rPr>
      </w:pPr>
      <w:r w:rsidRPr="00F41461">
        <w:rPr>
          <w:rFonts w:ascii="Arial" w:hAnsi="Arial" w:cs="Arial"/>
          <w:sz w:val="20"/>
          <w:szCs w:val="20"/>
          <w:lang w:val="en-US"/>
        </w:rPr>
        <w:t xml:space="preserve">When will the maximum employment period </w:t>
      </w:r>
      <w:r w:rsidR="00E956F9">
        <w:rPr>
          <w:rFonts w:ascii="Arial" w:hAnsi="Arial" w:cs="Arial"/>
          <w:sz w:val="20"/>
          <w:szCs w:val="20"/>
          <w:lang w:val="en-US"/>
        </w:rPr>
        <w:t xml:space="preserve">at ETH </w:t>
      </w:r>
      <w:r w:rsidRPr="00F41461">
        <w:rPr>
          <w:rFonts w:ascii="Arial" w:hAnsi="Arial" w:cs="Arial"/>
          <w:sz w:val="20"/>
          <w:szCs w:val="20"/>
          <w:lang w:val="en-US"/>
        </w:rPr>
        <w:t>be reached?</w:t>
      </w:r>
    </w:p>
    <w:p w14:paraId="38D2EFF4" w14:textId="3403C786" w:rsidR="00930412" w:rsidRPr="00F41461" w:rsidRDefault="00A1727E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en-US"/>
        </w:rPr>
      </w:pPr>
      <w:r w:rsidRPr="00F41461">
        <w:rPr>
          <w:rFonts w:ascii="Arial" w:hAnsi="Arial" w:cs="Arial"/>
          <w:sz w:val="20"/>
          <w:szCs w:val="20"/>
          <w:lang w:val="en-US"/>
        </w:rPr>
        <w:t>Are there any career possibilities</w:t>
      </w:r>
      <w:r w:rsidR="001678D6">
        <w:rPr>
          <w:rFonts w:ascii="Arial" w:hAnsi="Arial" w:cs="Arial"/>
          <w:sz w:val="20"/>
          <w:szCs w:val="20"/>
          <w:lang w:val="en-US"/>
        </w:rPr>
        <w:t xml:space="preserve"> at</w:t>
      </w:r>
      <w:r w:rsidRPr="00F41461">
        <w:rPr>
          <w:rFonts w:ascii="Arial" w:hAnsi="Arial" w:cs="Arial"/>
          <w:sz w:val="20"/>
          <w:szCs w:val="20"/>
          <w:lang w:val="en-US"/>
        </w:rPr>
        <w:t xml:space="preserve"> </w:t>
      </w:r>
      <w:r w:rsidR="00E956F9">
        <w:rPr>
          <w:rFonts w:ascii="Arial" w:hAnsi="Arial" w:cs="Arial"/>
          <w:sz w:val="20"/>
          <w:szCs w:val="20"/>
          <w:lang w:val="en-US"/>
        </w:rPr>
        <w:t>ETH</w:t>
      </w:r>
      <w:r w:rsidRPr="00F41461">
        <w:rPr>
          <w:rFonts w:ascii="Arial" w:hAnsi="Arial" w:cs="Arial"/>
          <w:sz w:val="20"/>
          <w:szCs w:val="20"/>
          <w:lang w:val="en-US"/>
        </w:rPr>
        <w:t xml:space="preserve"> and if so, what are the requirements?</w:t>
      </w:r>
    </w:p>
    <w:p w14:paraId="0D2C8CC3" w14:textId="100A2CEF" w:rsidR="00A1727E" w:rsidRPr="00F41461" w:rsidRDefault="003E035B" w:rsidP="000D1069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en-US"/>
        </w:rPr>
      </w:pPr>
      <w:r w:rsidRPr="00F41461">
        <w:rPr>
          <w:rFonts w:ascii="Arial" w:hAnsi="Arial" w:cs="Arial"/>
          <w:sz w:val="20"/>
          <w:szCs w:val="20"/>
          <w:lang w:val="en-US"/>
        </w:rPr>
        <w:t xml:space="preserve">What </w:t>
      </w:r>
      <w:r w:rsidR="00A1727E" w:rsidRPr="00F41461">
        <w:rPr>
          <w:rFonts w:ascii="Arial" w:hAnsi="Arial" w:cs="Arial"/>
          <w:sz w:val="20"/>
          <w:szCs w:val="20"/>
          <w:lang w:val="en-US"/>
        </w:rPr>
        <w:t xml:space="preserve">competencies will be needed for the next </w:t>
      </w:r>
      <w:r w:rsidR="0082259C">
        <w:rPr>
          <w:rFonts w:ascii="Arial" w:hAnsi="Arial" w:cs="Arial"/>
          <w:sz w:val="20"/>
          <w:szCs w:val="20"/>
          <w:lang w:val="en-US"/>
        </w:rPr>
        <w:t xml:space="preserve">career </w:t>
      </w:r>
      <w:r w:rsidR="00A1727E" w:rsidRPr="00F41461">
        <w:rPr>
          <w:rFonts w:ascii="Arial" w:hAnsi="Arial" w:cs="Arial"/>
          <w:sz w:val="20"/>
          <w:szCs w:val="20"/>
          <w:lang w:val="en-US"/>
        </w:rPr>
        <w:t xml:space="preserve">step? </w:t>
      </w:r>
    </w:p>
    <w:p w14:paraId="7C6C1781" w14:textId="1DDAA136" w:rsidR="00930412" w:rsidRPr="00F41461" w:rsidRDefault="00A1727E" w:rsidP="000D1069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en-US"/>
        </w:rPr>
      </w:pPr>
      <w:r w:rsidRPr="00F41461">
        <w:rPr>
          <w:rFonts w:ascii="Arial" w:hAnsi="Arial" w:cs="Arial"/>
          <w:sz w:val="20"/>
          <w:szCs w:val="20"/>
          <w:lang w:val="en-US"/>
        </w:rPr>
        <w:t xml:space="preserve">How can the remaining time at ETH </w:t>
      </w:r>
      <w:r w:rsidR="009262D7" w:rsidRPr="00F41461">
        <w:rPr>
          <w:rFonts w:ascii="Arial" w:hAnsi="Arial" w:cs="Arial"/>
          <w:sz w:val="20"/>
          <w:szCs w:val="20"/>
          <w:lang w:val="en-US"/>
        </w:rPr>
        <w:t xml:space="preserve">be used </w:t>
      </w:r>
      <w:r w:rsidR="0033392C">
        <w:rPr>
          <w:rFonts w:ascii="Arial" w:hAnsi="Arial" w:cs="Arial"/>
          <w:sz w:val="20"/>
          <w:szCs w:val="20"/>
          <w:lang w:val="en-US"/>
        </w:rPr>
        <w:t>to prepare best for</w:t>
      </w:r>
      <w:r w:rsidR="0033392C" w:rsidRPr="00F41461">
        <w:rPr>
          <w:rFonts w:ascii="Arial" w:hAnsi="Arial" w:cs="Arial"/>
          <w:sz w:val="20"/>
          <w:szCs w:val="20"/>
          <w:lang w:val="en-US"/>
        </w:rPr>
        <w:t xml:space="preserve"> </w:t>
      </w:r>
      <w:r w:rsidR="009262D7" w:rsidRPr="00F41461">
        <w:rPr>
          <w:rFonts w:ascii="Arial" w:hAnsi="Arial" w:cs="Arial"/>
          <w:sz w:val="20"/>
          <w:szCs w:val="20"/>
          <w:lang w:val="en-US"/>
        </w:rPr>
        <w:t xml:space="preserve">the next </w:t>
      </w:r>
      <w:r w:rsidR="0033392C">
        <w:rPr>
          <w:rFonts w:ascii="Arial" w:hAnsi="Arial" w:cs="Arial"/>
          <w:sz w:val="20"/>
          <w:szCs w:val="20"/>
          <w:lang w:val="en-US"/>
        </w:rPr>
        <w:t xml:space="preserve">career </w:t>
      </w:r>
      <w:r w:rsidR="009262D7" w:rsidRPr="00F41461">
        <w:rPr>
          <w:rFonts w:ascii="Arial" w:hAnsi="Arial" w:cs="Arial"/>
          <w:sz w:val="20"/>
          <w:szCs w:val="20"/>
          <w:lang w:val="en-US"/>
        </w:rPr>
        <w:t xml:space="preserve">step? </w:t>
      </w:r>
    </w:p>
    <w:p w14:paraId="59CEB65C" w14:textId="65FD81CB" w:rsidR="00930412" w:rsidRPr="00F41461" w:rsidRDefault="003E035B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en-US"/>
        </w:rPr>
      </w:pPr>
      <w:r w:rsidRPr="00F41461">
        <w:rPr>
          <w:rFonts w:ascii="Arial" w:hAnsi="Arial" w:cs="Arial"/>
          <w:sz w:val="20"/>
          <w:szCs w:val="20"/>
          <w:lang w:val="en-US"/>
        </w:rPr>
        <w:t xml:space="preserve">What career </w:t>
      </w:r>
      <w:r w:rsidR="009262D7" w:rsidRPr="00F41461">
        <w:rPr>
          <w:rFonts w:ascii="Arial" w:hAnsi="Arial" w:cs="Arial"/>
          <w:sz w:val="20"/>
          <w:szCs w:val="20"/>
          <w:lang w:val="en-US"/>
        </w:rPr>
        <w:t xml:space="preserve">opportunities might there </w:t>
      </w:r>
      <w:r w:rsidR="00F43D99" w:rsidRPr="00F41461">
        <w:rPr>
          <w:rFonts w:ascii="Arial" w:hAnsi="Arial" w:cs="Arial"/>
          <w:sz w:val="20"/>
          <w:szCs w:val="20"/>
          <w:lang w:val="en-US"/>
        </w:rPr>
        <w:t>be,</w:t>
      </w:r>
      <w:r w:rsidR="009262D7" w:rsidRPr="00F41461">
        <w:rPr>
          <w:rFonts w:ascii="Arial" w:hAnsi="Arial" w:cs="Arial"/>
          <w:sz w:val="20"/>
          <w:szCs w:val="20"/>
          <w:lang w:val="en-US"/>
        </w:rPr>
        <w:t xml:space="preserve"> both inside and </w:t>
      </w:r>
      <w:r w:rsidRPr="00F41461">
        <w:rPr>
          <w:rFonts w:ascii="Arial" w:hAnsi="Arial" w:cs="Arial"/>
          <w:sz w:val="20"/>
          <w:szCs w:val="20"/>
          <w:lang w:val="en-US"/>
        </w:rPr>
        <w:t>outside academia?</w:t>
      </w:r>
    </w:p>
    <w:p w14:paraId="6A36C30F" w14:textId="7EBD69AE" w:rsidR="00930412" w:rsidRPr="00F41461" w:rsidRDefault="00F43D99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en-US"/>
        </w:rPr>
      </w:pPr>
      <w:r w:rsidRPr="00F41461">
        <w:rPr>
          <w:rFonts w:ascii="Arial" w:hAnsi="Arial" w:cs="Arial"/>
          <w:sz w:val="20"/>
          <w:szCs w:val="20"/>
          <w:lang w:val="en-US"/>
        </w:rPr>
        <w:t>Are there any next steps that can be worked on together?</w:t>
      </w:r>
    </w:p>
    <w:p w14:paraId="51E5F5E8" w14:textId="74E551BD" w:rsidR="00930412" w:rsidRPr="00F41461" w:rsidRDefault="003E035B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en-US"/>
        </w:rPr>
      </w:pPr>
      <w:r w:rsidRPr="00F41461">
        <w:rPr>
          <w:rFonts w:ascii="Arial" w:hAnsi="Arial" w:cs="Arial"/>
          <w:sz w:val="20"/>
          <w:szCs w:val="20"/>
          <w:lang w:val="en-US"/>
        </w:rPr>
        <w:t xml:space="preserve">What are the </w:t>
      </w:r>
      <w:r w:rsidR="005D723A">
        <w:rPr>
          <w:rFonts w:ascii="Arial" w:hAnsi="Arial" w:cs="Arial"/>
          <w:sz w:val="20"/>
          <w:szCs w:val="20"/>
          <w:lang w:val="en-US"/>
        </w:rPr>
        <w:t xml:space="preserve">supervisor’s </w:t>
      </w:r>
      <w:r w:rsidRPr="00F41461">
        <w:rPr>
          <w:rFonts w:ascii="Arial" w:hAnsi="Arial" w:cs="Arial"/>
          <w:sz w:val="20"/>
          <w:szCs w:val="20"/>
          <w:lang w:val="en-US"/>
        </w:rPr>
        <w:t>expectations of the employee?</w:t>
      </w:r>
    </w:p>
    <w:p w14:paraId="7E17AEDA" w14:textId="3F7DCD94" w:rsidR="00930412" w:rsidRPr="00F41461" w:rsidRDefault="003E035B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en-US"/>
        </w:rPr>
      </w:pPr>
      <w:r w:rsidRPr="00F41461">
        <w:rPr>
          <w:rFonts w:ascii="Arial" w:hAnsi="Arial" w:cs="Arial"/>
          <w:sz w:val="20"/>
          <w:szCs w:val="20"/>
          <w:lang w:val="en-US"/>
        </w:rPr>
        <w:t xml:space="preserve">How can the supervisor support the employee </w:t>
      </w:r>
      <w:r w:rsidR="00E03457" w:rsidRPr="00F41461">
        <w:rPr>
          <w:rFonts w:ascii="Arial" w:hAnsi="Arial" w:cs="Arial"/>
          <w:sz w:val="20"/>
          <w:szCs w:val="20"/>
          <w:lang w:val="en-US"/>
        </w:rPr>
        <w:t>for the next step in their career? (e.</w:t>
      </w:r>
      <w:r w:rsidR="00A53EA4" w:rsidRPr="00F41461">
        <w:rPr>
          <w:rFonts w:ascii="Arial" w:hAnsi="Arial" w:cs="Arial"/>
          <w:sz w:val="20"/>
          <w:szCs w:val="20"/>
          <w:lang w:val="en-US"/>
        </w:rPr>
        <w:t xml:space="preserve">g. </w:t>
      </w:r>
      <w:r w:rsidRPr="00F41461">
        <w:rPr>
          <w:rFonts w:ascii="Arial" w:hAnsi="Arial" w:cs="Arial"/>
          <w:sz w:val="20"/>
          <w:szCs w:val="20"/>
          <w:lang w:val="en-US"/>
        </w:rPr>
        <w:t xml:space="preserve">publications, projects, network, participation </w:t>
      </w:r>
      <w:r w:rsidR="00A53EA4" w:rsidRPr="00F41461">
        <w:rPr>
          <w:rFonts w:ascii="Arial" w:hAnsi="Arial" w:cs="Arial"/>
          <w:sz w:val="20"/>
          <w:szCs w:val="20"/>
          <w:lang w:val="en-US"/>
        </w:rPr>
        <w:t xml:space="preserve">in </w:t>
      </w:r>
      <w:r w:rsidRPr="00F41461">
        <w:rPr>
          <w:rFonts w:ascii="Arial" w:hAnsi="Arial" w:cs="Arial"/>
          <w:sz w:val="20"/>
          <w:szCs w:val="20"/>
          <w:lang w:val="en-US"/>
        </w:rPr>
        <w:t>conferences</w:t>
      </w:r>
      <w:r w:rsidR="00E03457" w:rsidRPr="00F41461">
        <w:rPr>
          <w:rFonts w:ascii="Arial" w:hAnsi="Arial" w:cs="Arial"/>
          <w:sz w:val="20"/>
          <w:szCs w:val="20"/>
          <w:lang w:val="en-US"/>
        </w:rPr>
        <w:t>)</w:t>
      </w:r>
    </w:p>
    <w:p w14:paraId="6D9BDEC6" w14:textId="77777777" w:rsidR="00C24AEF" w:rsidRPr="00F41461" w:rsidRDefault="00C24AEF" w:rsidP="00436C09">
      <w:pPr>
        <w:spacing w:after="0"/>
        <w:rPr>
          <w:rFonts w:ascii="Arial" w:hAnsi="Arial" w:cs="Arial"/>
          <w:sz w:val="20"/>
          <w:szCs w:val="20"/>
          <w:lang w:val="en-US"/>
        </w:rPr>
      </w:pPr>
    </w:p>
    <w:p w14:paraId="0FBE3C42" w14:textId="77777777" w:rsidR="00930412" w:rsidRPr="00F41461" w:rsidRDefault="003E035B">
      <w:pPr>
        <w:spacing w:after="0"/>
        <w:rPr>
          <w:rFonts w:ascii="Arial" w:hAnsi="Arial" w:cs="Arial"/>
          <w:b/>
          <w:bCs/>
          <w:sz w:val="20"/>
          <w:szCs w:val="20"/>
          <w:lang w:val="en-US"/>
        </w:rPr>
      </w:pPr>
      <w:r w:rsidRPr="00F41461">
        <w:rPr>
          <w:rFonts w:ascii="Arial" w:hAnsi="Arial" w:cs="Arial"/>
          <w:b/>
          <w:bCs/>
          <w:sz w:val="20"/>
          <w:szCs w:val="20"/>
          <w:lang w:val="en-US"/>
        </w:rPr>
        <w:t>Notes</w:t>
      </w:r>
    </w:p>
    <w:tbl>
      <w:tblPr>
        <w:tblW w:w="9923" w:type="dxa"/>
        <w:tblInd w:w="-1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EAEAE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23"/>
      </w:tblGrid>
      <w:tr w:rsidR="00B507A7" w:rsidRPr="00FB04F9" w14:paraId="5DF63B5D" w14:textId="77777777">
        <w:trPr>
          <w:trHeight w:val="231"/>
        </w:trPr>
        <w:tc>
          <w:tcPr>
            <w:tcW w:w="9923" w:type="dxa"/>
            <w:shd w:val="clear" w:color="auto" w:fill="EAEAEA"/>
          </w:tcPr>
          <w:p w14:paraId="101A59DD" w14:textId="77777777" w:rsidR="00930412" w:rsidRPr="00F41461" w:rsidRDefault="00000000">
            <w:pPr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b/>
                  <w:sz w:val="20"/>
                  <w:szCs w:val="20"/>
                  <w:lang w:val="en-US"/>
                </w:rPr>
                <w:id w:val="2103382147"/>
                <w:placeholder>
                  <w:docPart w:val="F6DAF419079B4E14BD5BA44E96A33009"/>
                </w:placeholder>
                <w:showingPlcHdr/>
              </w:sdtPr>
              <w:sdtContent>
                <w:r w:rsidR="00777D49" w:rsidRPr="00F41461">
                  <w:rPr>
                    <w:rStyle w:val="Platzhaltertext"/>
                    <w:rFonts w:ascii="Arial" w:hAnsi="Arial" w:cs="Arial"/>
                    <w:sz w:val="20"/>
                    <w:szCs w:val="20"/>
                    <w:lang w:val="en-US"/>
                  </w:rPr>
                  <w:t xml:space="preserve">Agreements/measures/targets </w:t>
                </w:r>
                <w:r w:rsidR="00432A38" w:rsidRPr="00F41461">
                  <w:rPr>
                    <w:rStyle w:val="Platzhaltertext"/>
                    <w:rFonts w:ascii="Arial" w:hAnsi="Arial" w:cs="Arial"/>
                    <w:sz w:val="20"/>
                    <w:szCs w:val="20"/>
                    <w:lang w:val="en-US"/>
                  </w:rPr>
                  <w:t>can be recorded here.</w:t>
                </w:r>
              </w:sdtContent>
            </w:sdt>
            <w:r w:rsidR="00B507A7" w:rsidRPr="00F41461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</w:t>
            </w:r>
            <w:r w:rsidR="00B507A7" w:rsidRPr="00F41461">
              <w:rPr>
                <w:rFonts w:ascii="Arial" w:hAnsi="Arial" w:cs="Arial"/>
                <w:b/>
                <w:sz w:val="20"/>
                <w:szCs w:val="20"/>
                <w:lang w:val="en-US"/>
              </w:rPr>
              <w:fldChar w:fldCharType="begin"/>
            </w:r>
            <w:r w:rsidR="00B507A7" w:rsidRPr="00F41461">
              <w:rPr>
                <w:rFonts w:ascii="Arial" w:hAnsi="Arial" w:cs="Arial"/>
                <w:b/>
                <w:sz w:val="20"/>
                <w:szCs w:val="20"/>
                <w:lang w:val="en-US"/>
              </w:rPr>
              <w:instrText xml:space="preserve"> TITLE   \* MERGEFORMAT </w:instrText>
            </w:r>
            <w:r w:rsidR="00B507A7" w:rsidRPr="00F41461">
              <w:rPr>
                <w:rFonts w:ascii="Arial" w:hAnsi="Arial" w:cs="Arial"/>
                <w:b/>
                <w:sz w:val="20"/>
                <w:szCs w:val="20"/>
                <w:lang w:val="en-US"/>
              </w:rPr>
              <w:fldChar w:fldCharType="end"/>
            </w:r>
          </w:p>
        </w:tc>
      </w:tr>
    </w:tbl>
    <w:p w14:paraId="4A5054F2" w14:textId="77777777" w:rsidR="00432A38" w:rsidRPr="00F41461" w:rsidRDefault="00432A38" w:rsidP="00E355E5">
      <w:pPr>
        <w:rPr>
          <w:rFonts w:ascii="Arial" w:hAnsi="Arial" w:cs="Arial"/>
          <w:i/>
          <w:iCs/>
          <w:sz w:val="20"/>
          <w:szCs w:val="20"/>
          <w:lang w:val="en-US"/>
        </w:rPr>
      </w:pPr>
    </w:p>
    <w:p w14:paraId="06D7B2EA" w14:textId="77777777" w:rsidR="00531F7D" w:rsidRPr="00F41461" w:rsidRDefault="00531F7D" w:rsidP="00413698">
      <w:pPr>
        <w:spacing w:after="0"/>
        <w:rPr>
          <w:rFonts w:ascii="Arial" w:hAnsi="Arial" w:cs="Arial"/>
          <w:sz w:val="20"/>
          <w:szCs w:val="20"/>
          <w:lang w:val="en-US"/>
        </w:rPr>
      </w:pPr>
    </w:p>
    <w:p w14:paraId="1BF77D2C" w14:textId="77777777" w:rsidR="008F35E8" w:rsidRPr="00F41461" w:rsidRDefault="008F35E8" w:rsidP="00413698">
      <w:pPr>
        <w:spacing w:after="0"/>
        <w:rPr>
          <w:rFonts w:ascii="Arial" w:hAnsi="Arial" w:cs="Arial"/>
          <w:sz w:val="20"/>
          <w:szCs w:val="20"/>
          <w:lang w:val="en-US"/>
        </w:rPr>
      </w:pPr>
    </w:p>
    <w:p w14:paraId="0089C360" w14:textId="77777777" w:rsidR="00E45512" w:rsidRPr="00F41461" w:rsidRDefault="00E45512">
      <w:pPr>
        <w:rPr>
          <w:rFonts w:ascii="Arial" w:eastAsiaTheme="majorEastAsia" w:hAnsi="Arial" w:cs="Arial"/>
          <w:color w:val="215CAF"/>
          <w:sz w:val="26"/>
          <w:szCs w:val="26"/>
          <w:u w:val="single"/>
          <w:lang w:val="en-US"/>
        </w:rPr>
      </w:pPr>
      <w:r w:rsidRPr="00F41461">
        <w:rPr>
          <w:rFonts w:ascii="Arial" w:eastAsiaTheme="majorEastAsia" w:hAnsi="Arial" w:cs="Arial"/>
          <w:color w:val="215CAF"/>
          <w:sz w:val="26"/>
          <w:szCs w:val="26"/>
          <w:u w:val="single"/>
          <w:lang w:val="en-US"/>
        </w:rPr>
        <w:br w:type="page"/>
      </w:r>
    </w:p>
    <w:p w14:paraId="16F4ABC5" w14:textId="3563CE14" w:rsidR="00930412" w:rsidRPr="00F41461" w:rsidRDefault="003E035B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F41461">
        <w:rPr>
          <w:rFonts w:ascii="Arial" w:eastAsia="Lucida Sans" w:hAnsi="Arial" w:cs="Arial"/>
          <w:color w:val="0060AC"/>
          <w:spacing w:val="-2"/>
          <w:w w:val="90"/>
          <w:sz w:val="40"/>
          <w:lang w:val="en-US"/>
        </w:rPr>
        <w:lastRenderedPageBreak/>
        <w:t>Topics to sharpen your</w:t>
      </w:r>
      <w:r w:rsidR="00F43D99" w:rsidRPr="00F41461">
        <w:rPr>
          <w:rFonts w:ascii="Arial" w:eastAsia="Lucida Sans" w:hAnsi="Arial" w:cs="Arial"/>
          <w:color w:val="0060AC"/>
          <w:spacing w:val="-2"/>
          <w:w w:val="90"/>
          <w:sz w:val="40"/>
          <w:lang w:val="en-US"/>
        </w:rPr>
        <w:t xml:space="preserve"> profile</w:t>
      </w:r>
      <w:r w:rsidRPr="00F41461">
        <w:rPr>
          <w:rFonts w:ascii="DIN Next W1G" w:eastAsia="DIN Next W1G" w:hAnsi="DIN Next W1G" w:cs="DIN Next W1G"/>
          <w:b/>
          <w:bCs/>
          <w:color w:val="000000" w:themeColor="text1"/>
          <w:spacing w:val="-2"/>
          <w:sz w:val="20"/>
          <w:szCs w:val="20"/>
          <w:lang w:val="en-US"/>
        </w:rPr>
        <w:t xml:space="preserve"> </w:t>
      </w:r>
      <w:r w:rsidRPr="00F41461">
        <w:rPr>
          <w:rFonts w:ascii="DIN Next W1G" w:eastAsia="DIN Next W1G" w:hAnsi="DIN Next W1G" w:cs="DIN Next W1G"/>
          <w:color w:val="000000" w:themeColor="text1"/>
          <w:spacing w:val="-2"/>
          <w:sz w:val="20"/>
          <w:szCs w:val="20"/>
          <w:lang w:val="en-US"/>
        </w:rPr>
        <w:br/>
      </w:r>
      <w:r w:rsidRPr="00F41461">
        <w:rPr>
          <w:rFonts w:ascii="Arial" w:hAnsi="Arial" w:cs="Arial"/>
          <w:sz w:val="20"/>
          <w:szCs w:val="20"/>
          <w:lang w:val="en-US"/>
        </w:rPr>
        <w:br/>
        <w:t xml:space="preserve">Discuss </w:t>
      </w:r>
      <w:r w:rsidR="00D15F05" w:rsidRPr="00F41461">
        <w:rPr>
          <w:rFonts w:ascii="Arial" w:hAnsi="Arial" w:cs="Arial"/>
          <w:sz w:val="20"/>
          <w:szCs w:val="20"/>
          <w:lang w:val="en-US"/>
        </w:rPr>
        <w:t xml:space="preserve">to what extent the </w:t>
      </w:r>
      <w:r w:rsidRPr="00F41461">
        <w:rPr>
          <w:rFonts w:ascii="Arial" w:hAnsi="Arial" w:cs="Arial"/>
          <w:sz w:val="20"/>
          <w:szCs w:val="20"/>
          <w:lang w:val="en-US"/>
        </w:rPr>
        <w:t xml:space="preserve">following topics </w:t>
      </w:r>
      <w:r w:rsidR="00D15F05" w:rsidRPr="00F41461">
        <w:rPr>
          <w:rFonts w:ascii="Arial" w:hAnsi="Arial" w:cs="Arial"/>
          <w:sz w:val="20"/>
          <w:szCs w:val="20"/>
          <w:lang w:val="en-US"/>
        </w:rPr>
        <w:t xml:space="preserve">are important </w:t>
      </w:r>
      <w:r w:rsidRPr="00F41461">
        <w:rPr>
          <w:rFonts w:ascii="Arial" w:hAnsi="Arial" w:cs="Arial"/>
          <w:sz w:val="20"/>
          <w:szCs w:val="20"/>
          <w:lang w:val="en-US"/>
        </w:rPr>
        <w:t xml:space="preserve">for sharpening your profile </w:t>
      </w:r>
      <w:r w:rsidR="00D15F05" w:rsidRPr="00F41461">
        <w:rPr>
          <w:rFonts w:ascii="Arial" w:hAnsi="Arial" w:cs="Arial"/>
          <w:sz w:val="20"/>
          <w:szCs w:val="20"/>
          <w:lang w:val="en-US"/>
        </w:rPr>
        <w:t>and what should be addressed</w:t>
      </w:r>
      <w:r w:rsidRPr="00F41461">
        <w:rPr>
          <w:rFonts w:ascii="Arial" w:hAnsi="Arial" w:cs="Arial"/>
          <w:sz w:val="20"/>
          <w:szCs w:val="20"/>
          <w:lang w:val="en-US"/>
        </w:rPr>
        <w:t>:</w:t>
      </w:r>
      <w:r w:rsidRPr="00F41461">
        <w:rPr>
          <w:rFonts w:ascii="Arial" w:hAnsi="Arial" w:cs="Arial"/>
          <w:sz w:val="20"/>
          <w:szCs w:val="20"/>
          <w:lang w:val="en-US"/>
        </w:rPr>
        <w:br/>
      </w:r>
    </w:p>
    <w:p w14:paraId="436E55B8" w14:textId="42D73A26" w:rsidR="00930412" w:rsidRPr="00F41461" w:rsidRDefault="000C5D31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en-US"/>
        </w:rPr>
      </w:pPr>
      <w:r w:rsidRPr="00F41461">
        <w:rPr>
          <w:rFonts w:ascii="Arial" w:hAnsi="Arial" w:cs="Arial"/>
          <w:sz w:val="20"/>
          <w:szCs w:val="20"/>
          <w:lang w:val="en-US"/>
        </w:rPr>
        <w:t>Management of projects</w:t>
      </w:r>
    </w:p>
    <w:p w14:paraId="7ADB53AC" w14:textId="77777777" w:rsidR="00930412" w:rsidRPr="00F41461" w:rsidRDefault="003E035B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en-US"/>
        </w:rPr>
      </w:pPr>
      <w:r w:rsidRPr="00F41461">
        <w:rPr>
          <w:rFonts w:ascii="Arial" w:hAnsi="Arial" w:cs="Arial"/>
          <w:sz w:val="20"/>
          <w:szCs w:val="20"/>
          <w:lang w:val="en-US"/>
        </w:rPr>
        <w:t>Research results / Publications</w:t>
      </w:r>
    </w:p>
    <w:p w14:paraId="4B25F9E6" w14:textId="77777777" w:rsidR="00930412" w:rsidRPr="00F41461" w:rsidRDefault="003E035B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en-US"/>
        </w:rPr>
      </w:pPr>
      <w:r w:rsidRPr="00F41461">
        <w:rPr>
          <w:rFonts w:ascii="Arial" w:hAnsi="Arial" w:cs="Arial"/>
          <w:sz w:val="20"/>
          <w:szCs w:val="20"/>
          <w:lang w:val="en-US"/>
        </w:rPr>
        <w:t>Integration of teaching / responsibility for teaching activities</w:t>
      </w:r>
    </w:p>
    <w:p w14:paraId="0AF0D5AF" w14:textId="42407CEB" w:rsidR="00930412" w:rsidRPr="00F41461" w:rsidRDefault="003E035B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en-US"/>
        </w:rPr>
      </w:pPr>
      <w:r w:rsidRPr="00F41461">
        <w:rPr>
          <w:rFonts w:ascii="Arial" w:hAnsi="Arial" w:cs="Arial"/>
          <w:sz w:val="20"/>
          <w:szCs w:val="20"/>
          <w:lang w:val="en-US"/>
        </w:rPr>
        <w:t xml:space="preserve">Supervision of students / doctoral </w:t>
      </w:r>
      <w:r w:rsidR="000C5D31" w:rsidRPr="00F41461">
        <w:rPr>
          <w:rFonts w:ascii="Arial" w:hAnsi="Arial" w:cs="Arial"/>
          <w:sz w:val="20"/>
          <w:szCs w:val="20"/>
          <w:lang w:val="en-US"/>
        </w:rPr>
        <w:t>students</w:t>
      </w:r>
    </w:p>
    <w:p w14:paraId="544247FB" w14:textId="77777777" w:rsidR="00930412" w:rsidRPr="00F41461" w:rsidRDefault="003E035B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en-US"/>
        </w:rPr>
      </w:pPr>
      <w:r w:rsidRPr="00F41461">
        <w:rPr>
          <w:rFonts w:ascii="Arial" w:hAnsi="Arial" w:cs="Arial"/>
          <w:sz w:val="20"/>
          <w:szCs w:val="20"/>
          <w:lang w:val="en-US"/>
        </w:rPr>
        <w:t>Financing / acquisition of third-party funds</w:t>
      </w:r>
    </w:p>
    <w:p w14:paraId="0DD044E0" w14:textId="77777777" w:rsidR="00930412" w:rsidRPr="00F41461" w:rsidRDefault="003E035B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en-US"/>
        </w:rPr>
      </w:pPr>
      <w:r w:rsidRPr="00F41461">
        <w:rPr>
          <w:rFonts w:ascii="Arial" w:hAnsi="Arial" w:cs="Arial"/>
          <w:sz w:val="20"/>
          <w:szCs w:val="20"/>
          <w:lang w:val="en-US"/>
        </w:rPr>
        <w:t>Perspective on knowledge and technology transfer / spin-offs</w:t>
      </w:r>
    </w:p>
    <w:p w14:paraId="09EEECF1" w14:textId="77777777" w:rsidR="00930412" w:rsidRPr="00F41461" w:rsidRDefault="003E035B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en-US"/>
        </w:rPr>
      </w:pPr>
      <w:r w:rsidRPr="00F41461">
        <w:rPr>
          <w:rFonts w:ascii="Arial" w:hAnsi="Arial" w:cs="Arial"/>
          <w:sz w:val="20"/>
          <w:szCs w:val="20"/>
          <w:lang w:val="en-US"/>
        </w:rPr>
        <w:t>Participation in conferences (or other forms of knowledge dissemination)</w:t>
      </w:r>
    </w:p>
    <w:p w14:paraId="2E04896E" w14:textId="77777777" w:rsidR="00930412" w:rsidRPr="00F41461" w:rsidRDefault="003E035B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en-US"/>
        </w:rPr>
      </w:pPr>
      <w:r w:rsidRPr="00F41461">
        <w:rPr>
          <w:rFonts w:ascii="Arial" w:hAnsi="Arial" w:cs="Arial"/>
          <w:sz w:val="20"/>
          <w:szCs w:val="20"/>
          <w:lang w:val="en-US"/>
        </w:rPr>
        <w:t>Contribution to national or international expert committees</w:t>
      </w:r>
    </w:p>
    <w:p w14:paraId="7F191D6B" w14:textId="77777777" w:rsidR="00930412" w:rsidRPr="00F41461" w:rsidRDefault="003E035B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en-US"/>
        </w:rPr>
      </w:pPr>
      <w:r w:rsidRPr="00F41461">
        <w:rPr>
          <w:rFonts w:ascii="Arial" w:hAnsi="Arial" w:cs="Arial"/>
          <w:sz w:val="20"/>
          <w:szCs w:val="20"/>
          <w:lang w:val="en-US"/>
        </w:rPr>
        <w:t>Collaboration with academic or industrial partners</w:t>
      </w:r>
    </w:p>
    <w:p w14:paraId="018A979F" w14:textId="4D960351" w:rsidR="00930412" w:rsidRPr="00F41461" w:rsidRDefault="003E035B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en-US"/>
        </w:rPr>
      </w:pPr>
      <w:r w:rsidRPr="00F41461">
        <w:rPr>
          <w:rFonts w:ascii="Arial" w:hAnsi="Arial" w:cs="Arial"/>
          <w:sz w:val="20"/>
          <w:szCs w:val="20"/>
          <w:lang w:val="en-US"/>
        </w:rPr>
        <w:t>Perspective</w:t>
      </w:r>
      <w:r w:rsidR="00B020A5">
        <w:rPr>
          <w:rFonts w:ascii="Arial" w:hAnsi="Arial" w:cs="Arial"/>
          <w:sz w:val="20"/>
          <w:szCs w:val="20"/>
          <w:lang w:val="en-US"/>
        </w:rPr>
        <w:t>s</w:t>
      </w:r>
      <w:r w:rsidRPr="00F41461">
        <w:rPr>
          <w:rFonts w:ascii="Arial" w:hAnsi="Arial" w:cs="Arial"/>
          <w:sz w:val="20"/>
          <w:szCs w:val="20"/>
          <w:lang w:val="en-US"/>
        </w:rPr>
        <w:t xml:space="preserve"> inside and outside science</w:t>
      </w:r>
      <w:r w:rsidR="009A5085">
        <w:rPr>
          <w:rFonts w:ascii="Arial" w:hAnsi="Arial" w:cs="Arial"/>
          <w:sz w:val="20"/>
          <w:szCs w:val="20"/>
          <w:lang w:val="en-US"/>
        </w:rPr>
        <w:t>/</w:t>
      </w:r>
      <w:r w:rsidR="00B020A5">
        <w:rPr>
          <w:rFonts w:ascii="Arial" w:hAnsi="Arial" w:cs="Arial"/>
          <w:sz w:val="20"/>
          <w:szCs w:val="20"/>
          <w:lang w:val="en-US"/>
        </w:rPr>
        <w:t>academia</w:t>
      </w:r>
    </w:p>
    <w:p w14:paraId="3CE76B14" w14:textId="77777777" w:rsidR="00930412" w:rsidRPr="00F41461" w:rsidRDefault="003E035B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en-US"/>
        </w:rPr>
      </w:pPr>
      <w:r w:rsidRPr="00F41461">
        <w:rPr>
          <w:rFonts w:ascii="Arial" w:hAnsi="Arial" w:cs="Arial"/>
          <w:sz w:val="20"/>
          <w:szCs w:val="20"/>
          <w:lang w:val="en-US"/>
        </w:rPr>
        <w:t xml:space="preserve">International mobility / exchange with research groups / visits / stays </w:t>
      </w:r>
      <w:r w:rsidR="007C7620" w:rsidRPr="00F41461">
        <w:rPr>
          <w:rFonts w:ascii="Arial" w:hAnsi="Arial" w:cs="Arial"/>
          <w:sz w:val="20"/>
          <w:szCs w:val="20"/>
          <w:lang w:val="en-US"/>
        </w:rPr>
        <w:t>to build up your own network</w:t>
      </w:r>
    </w:p>
    <w:p w14:paraId="1503C093" w14:textId="77777777" w:rsidR="00930412" w:rsidRPr="00F41461" w:rsidRDefault="007C7620">
      <w:pPr>
        <w:pStyle w:val="Listenabsatz"/>
        <w:numPr>
          <w:ilvl w:val="0"/>
          <w:numId w:val="20"/>
        </w:numPr>
        <w:spacing w:after="0"/>
        <w:ind w:left="426" w:hanging="421"/>
        <w:rPr>
          <w:rFonts w:ascii="Arial" w:hAnsi="Arial" w:cs="Arial"/>
          <w:sz w:val="20"/>
          <w:szCs w:val="20"/>
          <w:lang w:val="en-US"/>
        </w:rPr>
      </w:pPr>
      <w:r w:rsidRPr="00F41461">
        <w:rPr>
          <w:rFonts w:ascii="Arial" w:hAnsi="Arial" w:cs="Arial"/>
          <w:sz w:val="20"/>
          <w:szCs w:val="20"/>
          <w:lang w:val="en-US"/>
        </w:rPr>
        <w:t>Language skills</w:t>
      </w:r>
    </w:p>
    <w:p w14:paraId="4BFF9255" w14:textId="77777777" w:rsidR="007417A9" w:rsidRPr="00F41461" w:rsidRDefault="007417A9" w:rsidP="007417A9">
      <w:pPr>
        <w:spacing w:after="0"/>
        <w:rPr>
          <w:rFonts w:ascii="Arial" w:hAnsi="Arial" w:cs="Arial"/>
          <w:sz w:val="20"/>
          <w:szCs w:val="20"/>
          <w:lang w:val="en-US"/>
        </w:rPr>
      </w:pPr>
    </w:p>
    <w:p w14:paraId="269D92EF" w14:textId="77777777" w:rsidR="00930412" w:rsidRPr="00F41461" w:rsidRDefault="003E035B">
      <w:pPr>
        <w:spacing w:after="0"/>
        <w:rPr>
          <w:rFonts w:ascii="Arial" w:hAnsi="Arial" w:cs="Arial"/>
          <w:b/>
          <w:bCs/>
          <w:sz w:val="20"/>
          <w:szCs w:val="20"/>
          <w:lang w:val="en-US"/>
        </w:rPr>
      </w:pPr>
      <w:r w:rsidRPr="00F41461">
        <w:rPr>
          <w:rFonts w:ascii="Arial" w:hAnsi="Arial" w:cs="Arial"/>
          <w:b/>
          <w:bCs/>
          <w:sz w:val="20"/>
          <w:szCs w:val="20"/>
          <w:lang w:val="en-US"/>
        </w:rPr>
        <w:t>Notes</w:t>
      </w:r>
    </w:p>
    <w:tbl>
      <w:tblPr>
        <w:tblW w:w="9923" w:type="dxa"/>
        <w:tblInd w:w="-1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EAEAE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23"/>
      </w:tblGrid>
      <w:tr w:rsidR="007417A9" w:rsidRPr="00FB04F9" w14:paraId="45EB7976" w14:textId="77777777" w:rsidTr="00B90FE6">
        <w:trPr>
          <w:trHeight w:val="231"/>
        </w:trPr>
        <w:tc>
          <w:tcPr>
            <w:tcW w:w="9923" w:type="dxa"/>
            <w:shd w:val="clear" w:color="auto" w:fill="EAEAEA"/>
          </w:tcPr>
          <w:p w14:paraId="061A9C51" w14:textId="77777777" w:rsidR="00930412" w:rsidRPr="00F41461" w:rsidRDefault="00000000">
            <w:pPr>
              <w:snapToGrid w:val="0"/>
              <w:spacing w:before="60" w:after="60"/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b/>
                  <w:sz w:val="20"/>
                  <w:szCs w:val="20"/>
                  <w:lang w:val="en-US"/>
                </w:rPr>
                <w:id w:val="-1413623040"/>
                <w:placeholder>
                  <w:docPart w:val="196FC00443554B3F95443E1A769519C0"/>
                </w:placeholder>
                <w:showingPlcHdr/>
              </w:sdtPr>
              <w:sdtContent>
                <w:r w:rsidR="007417A9" w:rsidRPr="00F41461">
                  <w:rPr>
                    <w:rStyle w:val="Platzhaltertext"/>
                    <w:rFonts w:ascii="Arial" w:hAnsi="Arial" w:cs="Arial"/>
                    <w:sz w:val="20"/>
                    <w:szCs w:val="20"/>
                    <w:lang w:val="en-US"/>
                  </w:rPr>
                  <w:t>Agreements/measures/targets can be recorded here.</w:t>
                </w:r>
              </w:sdtContent>
            </w:sdt>
            <w:r w:rsidR="007417A9" w:rsidRPr="00F41461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</w:t>
            </w:r>
            <w:r w:rsidR="007417A9" w:rsidRPr="00F41461">
              <w:rPr>
                <w:rFonts w:ascii="Arial" w:hAnsi="Arial" w:cs="Arial"/>
                <w:b/>
                <w:sz w:val="20"/>
                <w:szCs w:val="20"/>
                <w:lang w:val="en-US"/>
              </w:rPr>
              <w:fldChar w:fldCharType="begin"/>
            </w:r>
            <w:r w:rsidR="007417A9" w:rsidRPr="00F41461">
              <w:rPr>
                <w:rFonts w:ascii="Arial" w:hAnsi="Arial" w:cs="Arial"/>
                <w:b/>
                <w:sz w:val="20"/>
                <w:szCs w:val="20"/>
                <w:lang w:val="en-US"/>
              </w:rPr>
              <w:instrText xml:space="preserve"> TITLE   \* MERGEFORMAT </w:instrText>
            </w:r>
            <w:r w:rsidR="007417A9" w:rsidRPr="00F41461">
              <w:rPr>
                <w:rFonts w:ascii="Arial" w:hAnsi="Arial" w:cs="Arial"/>
                <w:b/>
                <w:sz w:val="20"/>
                <w:szCs w:val="20"/>
                <w:lang w:val="en-US"/>
              </w:rPr>
              <w:fldChar w:fldCharType="end"/>
            </w:r>
          </w:p>
        </w:tc>
      </w:tr>
    </w:tbl>
    <w:p w14:paraId="759F79E2" w14:textId="77777777" w:rsidR="007417A9" w:rsidRPr="00F41461" w:rsidRDefault="007417A9" w:rsidP="007C7620">
      <w:pPr>
        <w:rPr>
          <w:rFonts w:ascii="Arial" w:hAnsi="Arial" w:cs="Arial"/>
          <w:i/>
          <w:iCs/>
          <w:sz w:val="20"/>
          <w:szCs w:val="20"/>
          <w:lang w:val="en-US"/>
        </w:rPr>
      </w:pPr>
    </w:p>
    <w:p w14:paraId="0213C107" w14:textId="77777777" w:rsidR="00651DBE" w:rsidRPr="00F41461" w:rsidRDefault="00651DBE" w:rsidP="007C7620">
      <w:pPr>
        <w:rPr>
          <w:rFonts w:ascii="Arial" w:hAnsi="Arial" w:cs="Arial"/>
          <w:i/>
          <w:iCs/>
          <w:sz w:val="20"/>
          <w:szCs w:val="20"/>
          <w:lang w:val="en-US"/>
        </w:rPr>
      </w:pPr>
    </w:p>
    <w:p w14:paraId="4AE0C8A3" w14:textId="77777777" w:rsidR="00651DBE" w:rsidRPr="00F41461" w:rsidRDefault="00651DBE" w:rsidP="007C7620">
      <w:pPr>
        <w:rPr>
          <w:rFonts w:ascii="Arial" w:hAnsi="Arial" w:cs="Arial"/>
          <w:i/>
          <w:iCs/>
          <w:sz w:val="20"/>
          <w:szCs w:val="20"/>
          <w:lang w:val="en-US"/>
        </w:rPr>
      </w:pPr>
    </w:p>
    <w:p w14:paraId="2C7DFDAB" w14:textId="3F67ACB7" w:rsidR="00930412" w:rsidRPr="00F41461" w:rsidRDefault="00885934">
      <w:pPr>
        <w:rPr>
          <w:rFonts w:ascii="Arial" w:hAnsi="Arial" w:cs="Arial"/>
          <w:sz w:val="20"/>
          <w:szCs w:val="20"/>
          <w:lang w:val="en-US"/>
        </w:rPr>
      </w:pPr>
      <w:r w:rsidRPr="00F41461">
        <w:rPr>
          <w:rFonts w:ascii="Arial" w:hAnsi="Arial" w:cs="Arial"/>
          <w:sz w:val="20"/>
          <w:szCs w:val="20"/>
          <w:lang w:val="en-US"/>
        </w:rPr>
        <w:t xml:space="preserve">Additional helpful materials and offerings can be found on </w:t>
      </w:r>
      <w:r w:rsidR="00000000">
        <w:fldChar w:fldCharType="begin"/>
      </w:r>
      <w:r w:rsidR="00000000" w:rsidRPr="00FB04F9">
        <w:rPr>
          <w:lang w:val="en-US"/>
          <w:rPrChange w:id="0" w:author="Bendel  Anna (VPPL)" w:date="2024-08-27T08:36:00Z" w16du:dateUtc="2024-08-27T06:36:00Z">
            <w:rPr/>
          </w:rPrChange>
        </w:rPr>
        <w:instrText>HYPERLINK "https://ethz.ch/staffnet/en/employment-and-work/leadership-and-development/personal-development/plan-your-career-early-on.html"</w:instrText>
      </w:r>
      <w:r w:rsidR="00000000">
        <w:fldChar w:fldCharType="separate"/>
      </w:r>
      <w:r w:rsidRPr="00F41461">
        <w:rPr>
          <w:rStyle w:val="Hyperlink"/>
          <w:rFonts w:ascii="Arial" w:hAnsi="Arial" w:cs="Arial"/>
          <w:sz w:val="20"/>
          <w:szCs w:val="20"/>
          <w:lang w:val="en-US"/>
        </w:rPr>
        <w:t>Staffnet</w:t>
      </w:r>
      <w:r w:rsidR="00000000">
        <w:rPr>
          <w:rStyle w:val="Hyperlink"/>
          <w:rFonts w:ascii="Arial" w:hAnsi="Arial" w:cs="Arial"/>
          <w:sz w:val="20"/>
          <w:szCs w:val="20"/>
          <w:lang w:val="en-US"/>
        </w:rPr>
        <w:fldChar w:fldCharType="end"/>
      </w:r>
      <w:r w:rsidRPr="00F41461">
        <w:rPr>
          <w:rFonts w:ascii="Arial" w:hAnsi="Arial" w:cs="Arial"/>
          <w:sz w:val="20"/>
          <w:szCs w:val="20"/>
          <w:lang w:val="en-US"/>
        </w:rPr>
        <w:t xml:space="preserve">. </w:t>
      </w:r>
    </w:p>
    <w:sectPr w:rsidR="00930412" w:rsidRPr="00F41461" w:rsidSect="00C53282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18" w:right="567" w:bottom="1134" w:left="1134" w:header="426" w:footer="4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DA33A0" w14:textId="77777777" w:rsidR="007316A3" w:rsidRDefault="007316A3" w:rsidP="007D3A66">
      <w:pPr>
        <w:spacing w:after="0" w:line="240" w:lineRule="auto"/>
      </w:pPr>
      <w:r>
        <w:separator/>
      </w:r>
    </w:p>
  </w:endnote>
  <w:endnote w:type="continuationSeparator" w:id="0">
    <w:p w14:paraId="1FFA719F" w14:textId="77777777" w:rsidR="007316A3" w:rsidRDefault="007316A3" w:rsidP="007D3A66">
      <w:pPr>
        <w:spacing w:after="0" w:line="240" w:lineRule="auto"/>
      </w:pPr>
      <w:r>
        <w:continuationSeparator/>
      </w:r>
    </w:p>
  </w:endnote>
  <w:endnote w:type="continuationNotice" w:id="1">
    <w:p w14:paraId="362F3A68" w14:textId="77777777" w:rsidR="007316A3" w:rsidRDefault="007316A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DIN Next W1G">
    <w:altName w:val="Calibri"/>
    <w:panose1 w:val="020B0503020203050203"/>
    <w:charset w:val="00"/>
    <w:family w:val="swiss"/>
    <w:notTrueType/>
    <w:pitch w:val="variable"/>
    <w:sig w:usb0="A00002AF" w:usb1="5000205B" w:usb2="00000000" w:usb3="00000000" w:csb0="0000009F" w:csb1="00000000"/>
  </w:font>
  <w:font w:name="DINNextW1G-Regular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680205" w14:textId="77777777" w:rsidR="002F67B6" w:rsidRDefault="002F67B6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Arial" w:hAnsi="Arial" w:cs="Arial"/>
        <w:sz w:val="16"/>
        <w:szCs w:val="16"/>
      </w:rPr>
      <w:id w:val="1161582313"/>
      <w:docPartObj>
        <w:docPartGallery w:val="Page Numbers (Top of Page)"/>
        <w:docPartUnique/>
      </w:docPartObj>
    </w:sdtPr>
    <w:sdtContent>
      <w:p w14:paraId="61384E33" w14:textId="21F6D4B9" w:rsidR="00930412" w:rsidRPr="002F67B6" w:rsidRDefault="003E035B">
        <w:pPr>
          <w:pStyle w:val="Kopfzeile"/>
          <w:tabs>
            <w:tab w:val="clear" w:pos="4536"/>
            <w:tab w:val="clear" w:pos="9072"/>
            <w:tab w:val="left" w:pos="9781"/>
          </w:tabs>
          <w:rPr>
            <w:rFonts w:ascii="Arial" w:hAnsi="Arial" w:cs="Arial"/>
            <w:sz w:val="16"/>
            <w:szCs w:val="16"/>
            <w:lang w:val="en-US"/>
          </w:rPr>
        </w:pPr>
        <w:r w:rsidRPr="002F67B6">
          <w:rPr>
            <w:rFonts w:ascii="Arial" w:hAnsi="Arial" w:cs="Arial"/>
            <w:sz w:val="16"/>
            <w:szCs w:val="16"/>
            <w:lang w:val="en-US"/>
          </w:rPr>
          <w:t xml:space="preserve">ETH Zurich - </w:t>
        </w:r>
        <w:r w:rsidR="00AA270A" w:rsidRPr="002F67B6">
          <w:rPr>
            <w:rFonts w:ascii="Arial" w:hAnsi="Arial" w:cs="Arial"/>
            <w:sz w:val="16"/>
            <w:szCs w:val="16"/>
            <w:lang w:val="en-US"/>
          </w:rPr>
          <w:t xml:space="preserve">Key questions on career planning </w:t>
        </w:r>
        <w:r w:rsidR="006C4A1F" w:rsidRPr="002F67B6">
          <w:rPr>
            <w:rFonts w:ascii="Arial" w:hAnsi="Arial" w:cs="Arial"/>
            <w:sz w:val="16"/>
            <w:szCs w:val="16"/>
            <w:lang w:val="en-US"/>
          </w:rPr>
          <w:t xml:space="preserve">for </w:t>
        </w:r>
        <w:r w:rsidR="002349E6" w:rsidRPr="002F67B6">
          <w:rPr>
            <w:rFonts w:ascii="Arial" w:hAnsi="Arial" w:cs="Arial"/>
            <w:sz w:val="16"/>
            <w:szCs w:val="16"/>
            <w:lang w:val="en-US"/>
          </w:rPr>
          <w:t xml:space="preserve">employees </w:t>
        </w:r>
        <w:r w:rsidR="00AA270A" w:rsidRPr="002F67B6">
          <w:rPr>
            <w:rFonts w:ascii="Arial" w:hAnsi="Arial" w:cs="Arial"/>
            <w:sz w:val="16"/>
            <w:szCs w:val="16"/>
            <w:lang w:val="en-US"/>
          </w:rPr>
          <w:t xml:space="preserve">in </w:t>
        </w:r>
        <w:r w:rsidR="002349E6" w:rsidRPr="002F67B6">
          <w:rPr>
            <w:rFonts w:ascii="Arial" w:hAnsi="Arial" w:cs="Arial"/>
            <w:sz w:val="16"/>
            <w:szCs w:val="16"/>
            <w:lang w:val="en-US"/>
          </w:rPr>
          <w:t xml:space="preserve">temporary </w:t>
        </w:r>
        <w:r w:rsidR="00AA4C54" w:rsidRPr="002F67B6">
          <w:rPr>
            <w:rFonts w:ascii="Arial" w:hAnsi="Arial" w:cs="Arial"/>
            <w:sz w:val="16"/>
            <w:szCs w:val="16"/>
            <w:lang w:val="en-US"/>
          </w:rPr>
          <w:t>scientif</w:t>
        </w:r>
        <w:r w:rsidRPr="002F67B6">
          <w:rPr>
            <w:rFonts w:ascii="Arial" w:hAnsi="Arial" w:cs="Arial"/>
            <w:sz w:val="16"/>
            <w:szCs w:val="16"/>
            <w:lang w:val="en-US"/>
          </w:rPr>
          <w:t>ic</w:t>
        </w:r>
        <w:r w:rsidR="002349E6" w:rsidRPr="002F67B6">
          <w:rPr>
            <w:rFonts w:ascii="Arial" w:hAnsi="Arial" w:cs="Arial"/>
            <w:sz w:val="16"/>
            <w:szCs w:val="16"/>
            <w:lang w:val="en-US"/>
          </w:rPr>
          <w:t xml:space="preserve"> positions</w:t>
        </w:r>
        <w:r w:rsidR="002F67B6">
          <w:rPr>
            <w:rFonts w:ascii="Arial" w:hAnsi="Arial" w:cs="Arial"/>
            <w:sz w:val="16"/>
            <w:szCs w:val="16"/>
            <w:lang w:val="en-US"/>
          </w:rPr>
          <w:t xml:space="preserve"> (August 2024)</w:t>
        </w:r>
        <w:r w:rsidR="00331E25" w:rsidRPr="002F67B6">
          <w:rPr>
            <w:rFonts w:ascii="Arial" w:hAnsi="Arial" w:cs="Arial"/>
            <w:sz w:val="16"/>
            <w:szCs w:val="16"/>
            <w:lang w:val="en-US"/>
          </w:rPr>
          <w:tab/>
        </w:r>
        <w:r w:rsidR="00331E25" w:rsidRPr="002F67B6">
          <w:rPr>
            <w:rFonts w:ascii="Arial" w:hAnsi="Arial" w:cs="Arial"/>
            <w:sz w:val="16"/>
            <w:szCs w:val="16"/>
          </w:rPr>
          <w:fldChar w:fldCharType="begin"/>
        </w:r>
        <w:r w:rsidR="00331E25" w:rsidRPr="002F67B6">
          <w:rPr>
            <w:rFonts w:ascii="Arial" w:hAnsi="Arial" w:cs="Arial"/>
            <w:sz w:val="16"/>
            <w:szCs w:val="16"/>
            <w:lang w:val="en-US"/>
          </w:rPr>
          <w:instrText xml:space="preserve"> PAGE </w:instrText>
        </w:r>
        <w:r w:rsidR="00331E25" w:rsidRPr="002F67B6">
          <w:rPr>
            <w:rFonts w:ascii="Arial" w:hAnsi="Arial" w:cs="Arial"/>
            <w:sz w:val="16"/>
            <w:szCs w:val="16"/>
          </w:rPr>
          <w:fldChar w:fldCharType="separate"/>
        </w:r>
        <w:r w:rsidR="00331E25" w:rsidRPr="002F67B6">
          <w:rPr>
            <w:rFonts w:ascii="Arial" w:hAnsi="Arial" w:cs="Arial"/>
            <w:sz w:val="16"/>
            <w:szCs w:val="16"/>
            <w:lang w:val="en-US"/>
          </w:rPr>
          <w:t>1</w:t>
        </w:r>
        <w:r w:rsidR="00331E25" w:rsidRPr="002F67B6">
          <w:rPr>
            <w:rFonts w:ascii="Arial" w:hAnsi="Arial" w:cs="Arial"/>
            <w:sz w:val="16"/>
            <w:szCs w:val="16"/>
          </w:rPr>
          <w:fldChar w:fldCharType="end"/>
        </w:r>
        <w:r w:rsidR="00331E25" w:rsidRPr="002F67B6">
          <w:rPr>
            <w:rFonts w:ascii="Arial" w:hAnsi="Arial" w:cs="Arial"/>
            <w:sz w:val="16"/>
            <w:szCs w:val="16"/>
            <w:lang w:val="en-US"/>
          </w:rPr>
          <w:t>/</w:t>
        </w:r>
        <w:r w:rsidR="00331E25" w:rsidRPr="002F67B6">
          <w:rPr>
            <w:rFonts w:ascii="Arial" w:hAnsi="Arial" w:cs="Arial"/>
            <w:sz w:val="16"/>
            <w:szCs w:val="16"/>
          </w:rPr>
          <w:fldChar w:fldCharType="begin"/>
        </w:r>
        <w:r w:rsidR="00331E25" w:rsidRPr="002F67B6">
          <w:rPr>
            <w:rFonts w:ascii="Arial" w:hAnsi="Arial" w:cs="Arial"/>
            <w:sz w:val="16"/>
            <w:szCs w:val="16"/>
            <w:lang w:val="en-US"/>
          </w:rPr>
          <w:instrText xml:space="preserve"> NUMPAGES  </w:instrText>
        </w:r>
        <w:r w:rsidR="00331E25" w:rsidRPr="002F67B6">
          <w:rPr>
            <w:rFonts w:ascii="Arial" w:hAnsi="Arial" w:cs="Arial"/>
            <w:sz w:val="16"/>
            <w:szCs w:val="16"/>
          </w:rPr>
          <w:fldChar w:fldCharType="separate"/>
        </w:r>
        <w:r w:rsidR="00331E25" w:rsidRPr="002F67B6">
          <w:rPr>
            <w:rFonts w:ascii="Arial" w:hAnsi="Arial" w:cs="Arial"/>
            <w:sz w:val="16"/>
            <w:szCs w:val="16"/>
            <w:lang w:val="en-US"/>
          </w:rPr>
          <w:t>1</w:t>
        </w:r>
        <w:r w:rsidR="00331E25" w:rsidRPr="002F67B6">
          <w:rPr>
            <w:rFonts w:ascii="Arial" w:hAnsi="Arial" w:cs="Arial"/>
            <w:sz w:val="16"/>
            <w:szCs w:val="16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Arial" w:hAnsi="Arial" w:cs="Arial"/>
        <w:sz w:val="20"/>
        <w:szCs w:val="20"/>
      </w:rPr>
      <w:id w:val="-1318336367"/>
      <w:docPartObj>
        <w:docPartGallery w:val="Page Numbers (Top of Page)"/>
        <w:docPartUnique/>
      </w:docPartObj>
    </w:sdtPr>
    <w:sdtContent>
      <w:p w14:paraId="491F4215" w14:textId="77777777" w:rsidR="00930412" w:rsidRPr="00DE055E" w:rsidRDefault="003E035B">
        <w:pPr>
          <w:pStyle w:val="Kopfzeile"/>
          <w:rPr>
            <w:rFonts w:ascii="Arial" w:hAnsi="Arial" w:cs="Arial"/>
            <w:sz w:val="20"/>
            <w:szCs w:val="20"/>
            <w:lang w:val="en-US"/>
          </w:rPr>
        </w:pPr>
        <w:r w:rsidRPr="00620609">
          <w:rPr>
            <w:rFonts w:ascii="Arial" w:hAnsi="Arial" w:cs="Arial"/>
            <w:sz w:val="20"/>
            <w:szCs w:val="20"/>
          </w:rPr>
          <w:fldChar w:fldCharType="begin"/>
        </w:r>
        <w:r w:rsidRPr="00DE055E">
          <w:rPr>
            <w:rFonts w:ascii="Arial" w:hAnsi="Arial" w:cs="Arial"/>
            <w:sz w:val="20"/>
            <w:szCs w:val="20"/>
            <w:lang w:val="en-US"/>
          </w:rPr>
          <w:instrText xml:space="preserve"> PAGE </w:instrText>
        </w:r>
        <w:r w:rsidRPr="00620609">
          <w:rPr>
            <w:rFonts w:ascii="Arial" w:hAnsi="Arial" w:cs="Arial"/>
            <w:sz w:val="20"/>
            <w:szCs w:val="20"/>
          </w:rPr>
          <w:fldChar w:fldCharType="separate"/>
        </w:r>
        <w:r w:rsidRPr="00DE055E">
          <w:rPr>
            <w:rFonts w:ascii="Arial" w:hAnsi="Arial" w:cs="Arial"/>
            <w:sz w:val="20"/>
            <w:szCs w:val="20"/>
            <w:lang w:val="en-US"/>
          </w:rPr>
          <w:t>1</w:t>
        </w:r>
        <w:r w:rsidRPr="00620609">
          <w:rPr>
            <w:rFonts w:ascii="Arial" w:hAnsi="Arial" w:cs="Arial"/>
            <w:sz w:val="20"/>
            <w:szCs w:val="20"/>
          </w:rPr>
          <w:fldChar w:fldCharType="end"/>
        </w:r>
        <w:r w:rsidRPr="00DE055E">
          <w:rPr>
            <w:rFonts w:ascii="Arial" w:hAnsi="Arial" w:cs="Arial"/>
            <w:sz w:val="20"/>
            <w:szCs w:val="20"/>
            <w:lang w:val="en-US"/>
          </w:rPr>
          <w:t>/</w:t>
        </w:r>
        <w:r w:rsidRPr="00620609">
          <w:rPr>
            <w:rFonts w:ascii="Arial" w:hAnsi="Arial" w:cs="Arial"/>
            <w:sz w:val="20"/>
            <w:szCs w:val="20"/>
          </w:rPr>
          <w:fldChar w:fldCharType="begin"/>
        </w:r>
        <w:r w:rsidRPr="00DE055E">
          <w:rPr>
            <w:rFonts w:ascii="Arial" w:hAnsi="Arial" w:cs="Arial"/>
            <w:sz w:val="20"/>
            <w:szCs w:val="20"/>
            <w:lang w:val="en-US"/>
          </w:rPr>
          <w:instrText xml:space="preserve"> NUMPAGES  </w:instrText>
        </w:r>
        <w:r w:rsidRPr="00620609">
          <w:rPr>
            <w:rFonts w:ascii="Arial" w:hAnsi="Arial" w:cs="Arial"/>
            <w:sz w:val="20"/>
            <w:szCs w:val="20"/>
          </w:rPr>
          <w:fldChar w:fldCharType="separate"/>
        </w:r>
        <w:r w:rsidRPr="00DE055E">
          <w:rPr>
            <w:rFonts w:ascii="Arial" w:hAnsi="Arial" w:cs="Arial"/>
            <w:sz w:val="20"/>
            <w:szCs w:val="20"/>
            <w:lang w:val="en-US"/>
          </w:rPr>
          <w:t>1</w:t>
        </w:r>
        <w:r w:rsidRPr="00620609">
          <w:rPr>
            <w:rFonts w:ascii="Arial" w:hAnsi="Arial" w:cs="Arial"/>
            <w:sz w:val="20"/>
            <w:szCs w:val="20"/>
          </w:rPr>
          <w:fldChar w:fldCharType="end"/>
        </w:r>
        <w:r w:rsidRPr="00DE055E">
          <w:rPr>
            <w:rFonts w:ascii="Arial" w:hAnsi="Arial" w:cs="Arial"/>
            <w:sz w:val="20"/>
            <w:szCs w:val="20"/>
            <w:lang w:val="en-US"/>
          </w:rPr>
          <w:t xml:space="preserve"> ETH Zurich Dialog - Goals, tasks and projects</w:t>
        </w:r>
      </w:p>
    </w:sdtContent>
  </w:sdt>
  <w:p w14:paraId="4F36F3D9" w14:textId="77777777" w:rsidR="00EE0C73" w:rsidRPr="00DE055E" w:rsidRDefault="00EE0C73" w:rsidP="006E48D4">
    <w:pPr>
      <w:pStyle w:val="Fuzeile"/>
      <w:tabs>
        <w:tab w:val="clear" w:pos="9072"/>
      </w:tabs>
      <w:rPr>
        <w:rFonts w:ascii="Arial" w:hAnsi="Arial" w:cs="Arial"/>
        <w:sz w:val="18"/>
        <w:szCs w:val="18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574B77" w14:textId="77777777" w:rsidR="007316A3" w:rsidRDefault="007316A3" w:rsidP="007D3A66">
      <w:pPr>
        <w:spacing w:after="0" w:line="240" w:lineRule="auto"/>
      </w:pPr>
      <w:r>
        <w:separator/>
      </w:r>
    </w:p>
  </w:footnote>
  <w:footnote w:type="continuationSeparator" w:id="0">
    <w:p w14:paraId="6EE28D3C" w14:textId="77777777" w:rsidR="007316A3" w:rsidRDefault="007316A3" w:rsidP="007D3A66">
      <w:pPr>
        <w:spacing w:after="0" w:line="240" w:lineRule="auto"/>
      </w:pPr>
      <w:r>
        <w:continuationSeparator/>
      </w:r>
    </w:p>
  </w:footnote>
  <w:footnote w:type="continuationNotice" w:id="1">
    <w:p w14:paraId="3A72CFDA" w14:textId="77777777" w:rsidR="007316A3" w:rsidRDefault="007316A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ACA80A" w14:textId="77777777" w:rsidR="002F67B6" w:rsidRDefault="002F67B6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FD00E2" w14:textId="77777777" w:rsidR="00930412" w:rsidRDefault="003E035B">
    <w:pPr>
      <w:pStyle w:val="Kopfzeile"/>
    </w:pPr>
    <w:r>
      <w:rPr>
        <w:noProof/>
      </w:rPr>
      <w:drawing>
        <wp:anchor distT="0" distB="0" distL="114300" distR="114300" simplePos="0" relativeHeight="251658241" behindDoc="0" locked="1" layoutInCell="1" allowOverlap="1" wp14:anchorId="1BB25BBD" wp14:editId="247628FE">
          <wp:simplePos x="0" y="0"/>
          <wp:positionH relativeFrom="page">
            <wp:posOffset>720090</wp:posOffset>
          </wp:positionH>
          <wp:positionV relativeFrom="page">
            <wp:posOffset>494030</wp:posOffset>
          </wp:positionV>
          <wp:extent cx="1547495" cy="251460"/>
          <wp:effectExtent l="0" t="0" r="0" b="0"/>
          <wp:wrapNone/>
          <wp:docPr id="136341626" name="Grafik 1363416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ETH_Kopfzeile_RGB_DL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7495" cy="2514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D648A">
      <w:tab/>
    </w:r>
  </w:p>
  <w:p w14:paraId="3517CE6C" w14:textId="77777777" w:rsidR="00540326" w:rsidRDefault="00540326">
    <w:pPr>
      <w:pStyle w:val="Kopfzeile"/>
    </w:pPr>
  </w:p>
  <w:p w14:paraId="6D56C37F" w14:textId="77777777" w:rsidR="00540326" w:rsidRDefault="00540326">
    <w:pPr>
      <w:pStyle w:val="Kopfzeile"/>
    </w:pPr>
  </w:p>
  <w:p w14:paraId="3496DD2B" w14:textId="77777777" w:rsidR="00540326" w:rsidRDefault="00540326">
    <w:pPr>
      <w:pStyle w:val="Kopfzeile"/>
    </w:pPr>
  </w:p>
  <w:p w14:paraId="1AAF822E" w14:textId="77777777" w:rsidR="00540326" w:rsidRDefault="00540326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DAB700" w14:textId="77777777" w:rsidR="00930412" w:rsidRDefault="003E035B">
    <w:pPr>
      <w:autoSpaceDE w:val="0"/>
      <w:autoSpaceDN w:val="0"/>
      <w:adjustRightInd w:val="0"/>
      <w:spacing w:after="0" w:line="240" w:lineRule="auto"/>
      <w:rPr>
        <w:rFonts w:ascii="Arial" w:eastAsia="DINNextW1G-Regular" w:hAnsi="Arial" w:cs="Arial"/>
        <w:sz w:val="20"/>
        <w:szCs w:val="20"/>
      </w:rPr>
    </w:pPr>
    <w:r w:rsidRPr="0087044C">
      <w:rPr>
        <w:rFonts w:ascii="Arial" w:hAnsi="Arial" w:cs="Arial"/>
        <w:noProof/>
        <w:sz w:val="2"/>
        <w:szCs w:val="2"/>
      </w:rPr>
      <w:drawing>
        <wp:anchor distT="0" distB="0" distL="114300" distR="114300" simplePos="0" relativeHeight="251658242" behindDoc="0" locked="0" layoutInCell="1" allowOverlap="1" wp14:anchorId="640F6F1D" wp14:editId="3F269961">
          <wp:simplePos x="0" y="0"/>
          <wp:positionH relativeFrom="column">
            <wp:posOffset>8105278</wp:posOffset>
          </wp:positionH>
          <wp:positionV relativeFrom="paragraph">
            <wp:posOffset>70926</wp:posOffset>
          </wp:positionV>
          <wp:extent cx="1287780" cy="532130"/>
          <wp:effectExtent l="0" t="0" r="7620" b="1270"/>
          <wp:wrapSquare wrapText="bothSides"/>
          <wp:docPr id="1724008380" name="Grafik 1724008380">
            <a:extLst xmlns:a="http://schemas.openxmlformats.org/drawingml/2006/main">
              <a:ext uri="{FF2B5EF4-FFF2-40B4-BE49-F238E27FC236}">
                <a16:creationId xmlns:a16="http://schemas.microsoft.com/office/drawing/2014/main" id="{5D36E6EA-9B28-A2FF-CD9F-64A1EE35EA8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3">
                    <a:extLst>
                      <a:ext uri="{FF2B5EF4-FFF2-40B4-BE49-F238E27FC236}">
                        <a16:creationId xmlns:a16="http://schemas.microsoft.com/office/drawing/2014/main" id="{5D36E6EA-9B28-A2FF-CD9F-64A1EE35EA89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7780" cy="53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45C4E">
      <w:rPr>
        <w:noProof/>
      </w:rPr>
      <w:drawing>
        <wp:anchor distT="0" distB="0" distL="114300" distR="114300" simplePos="0" relativeHeight="251658240" behindDoc="0" locked="1" layoutInCell="1" allowOverlap="1" wp14:anchorId="46D70304" wp14:editId="419B960E">
          <wp:simplePos x="0" y="0"/>
          <wp:positionH relativeFrom="page">
            <wp:posOffset>720090</wp:posOffset>
          </wp:positionH>
          <wp:positionV relativeFrom="page">
            <wp:posOffset>449580</wp:posOffset>
          </wp:positionV>
          <wp:extent cx="1548000" cy="252000"/>
          <wp:effectExtent l="0" t="0" r="0" b="0"/>
          <wp:wrapNone/>
          <wp:docPr id="534786893" name="Grafik 5347868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ETH_Kopfzeile_RGB_DL.sv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8000" cy="25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36FBE">
      <w:tab/>
    </w:r>
    <w:r w:rsidR="00C36FBE">
      <w:tab/>
    </w:r>
    <w:r w:rsidR="00C36FBE">
      <w:tab/>
    </w:r>
    <w:r w:rsidR="00C36FBE">
      <w:tab/>
    </w:r>
    <w:r w:rsidR="00C36FBE">
      <w:tab/>
    </w:r>
    <w:r w:rsidR="00C36FBE">
      <w:tab/>
    </w:r>
    <w:r w:rsidR="00C36FBE">
      <w:tab/>
    </w:r>
    <w:r w:rsidR="005318AA">
      <w:tab/>
    </w:r>
    <w:r w:rsidR="005318AA">
      <w:tab/>
    </w:r>
    <w:r w:rsidR="005318AA">
      <w:tab/>
    </w:r>
    <w:r w:rsidR="00445C4E">
      <w:tab/>
    </w:r>
    <w:r w:rsidR="00445C4E">
      <w:tab/>
    </w:r>
    <w:r w:rsidR="00445C4E">
      <w:tab/>
    </w:r>
    <w:r w:rsidR="00445C4E">
      <w:tab/>
    </w:r>
    <w:r w:rsidR="00445C4E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862645"/>
    <w:multiLevelType w:val="hybridMultilevel"/>
    <w:tmpl w:val="4EAC8946"/>
    <w:lvl w:ilvl="0" w:tplc="0807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51D36C1"/>
    <w:multiLevelType w:val="hybridMultilevel"/>
    <w:tmpl w:val="7AC659C6"/>
    <w:lvl w:ilvl="0" w:tplc="6FF0D0C8">
      <w:start w:val="1"/>
      <w:numFmt w:val="decimal"/>
      <w:lvlText w:val="%1)"/>
      <w:lvlJc w:val="left"/>
      <w:pPr>
        <w:ind w:left="1020" w:hanging="360"/>
      </w:pPr>
    </w:lvl>
    <w:lvl w:ilvl="1" w:tplc="20BE60AE">
      <w:start w:val="1"/>
      <w:numFmt w:val="decimal"/>
      <w:lvlText w:val="%2)"/>
      <w:lvlJc w:val="left"/>
      <w:pPr>
        <w:ind w:left="1020" w:hanging="360"/>
      </w:pPr>
    </w:lvl>
    <w:lvl w:ilvl="2" w:tplc="82462AEA">
      <w:start w:val="1"/>
      <w:numFmt w:val="decimal"/>
      <w:lvlText w:val="%3)"/>
      <w:lvlJc w:val="left"/>
      <w:pPr>
        <w:ind w:left="1020" w:hanging="360"/>
      </w:pPr>
    </w:lvl>
    <w:lvl w:ilvl="3" w:tplc="AB80CC04">
      <w:start w:val="1"/>
      <w:numFmt w:val="decimal"/>
      <w:lvlText w:val="%4)"/>
      <w:lvlJc w:val="left"/>
      <w:pPr>
        <w:ind w:left="1020" w:hanging="360"/>
      </w:pPr>
    </w:lvl>
    <w:lvl w:ilvl="4" w:tplc="3A60D82A">
      <w:start w:val="1"/>
      <w:numFmt w:val="decimal"/>
      <w:lvlText w:val="%5)"/>
      <w:lvlJc w:val="left"/>
      <w:pPr>
        <w:ind w:left="1020" w:hanging="360"/>
      </w:pPr>
    </w:lvl>
    <w:lvl w:ilvl="5" w:tplc="7848FFE0">
      <w:start w:val="1"/>
      <w:numFmt w:val="decimal"/>
      <w:lvlText w:val="%6)"/>
      <w:lvlJc w:val="left"/>
      <w:pPr>
        <w:ind w:left="1020" w:hanging="360"/>
      </w:pPr>
    </w:lvl>
    <w:lvl w:ilvl="6" w:tplc="C1B26192">
      <w:start w:val="1"/>
      <w:numFmt w:val="decimal"/>
      <w:lvlText w:val="%7)"/>
      <w:lvlJc w:val="left"/>
      <w:pPr>
        <w:ind w:left="1020" w:hanging="360"/>
      </w:pPr>
    </w:lvl>
    <w:lvl w:ilvl="7" w:tplc="7C88EDD4">
      <w:start w:val="1"/>
      <w:numFmt w:val="decimal"/>
      <w:lvlText w:val="%8)"/>
      <w:lvlJc w:val="left"/>
      <w:pPr>
        <w:ind w:left="1020" w:hanging="360"/>
      </w:pPr>
    </w:lvl>
    <w:lvl w:ilvl="8" w:tplc="6DE2F614">
      <w:start w:val="1"/>
      <w:numFmt w:val="decimal"/>
      <w:lvlText w:val="%9)"/>
      <w:lvlJc w:val="left"/>
      <w:pPr>
        <w:ind w:left="1020" w:hanging="360"/>
      </w:pPr>
    </w:lvl>
  </w:abstractNum>
  <w:abstractNum w:abstractNumId="2" w15:restartNumberingAfterBreak="0">
    <w:nsid w:val="18936705"/>
    <w:multiLevelType w:val="hybridMultilevel"/>
    <w:tmpl w:val="0A8CFC1E"/>
    <w:lvl w:ilvl="0" w:tplc="246EF874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B6245B3"/>
    <w:multiLevelType w:val="hybridMultilevel"/>
    <w:tmpl w:val="167615B4"/>
    <w:lvl w:ilvl="0" w:tplc="90EE87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601853"/>
    <w:multiLevelType w:val="hybridMultilevel"/>
    <w:tmpl w:val="8FF67738"/>
    <w:lvl w:ilvl="0" w:tplc="0807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30F11FB"/>
    <w:multiLevelType w:val="hybridMultilevel"/>
    <w:tmpl w:val="3E9C3F20"/>
    <w:lvl w:ilvl="0" w:tplc="286ADA2A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51118C"/>
    <w:multiLevelType w:val="hybridMultilevel"/>
    <w:tmpl w:val="EC6A3B0C"/>
    <w:lvl w:ilvl="0" w:tplc="723C057E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 w:val="0"/>
        <w:sz w:val="20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EB3A0C"/>
    <w:multiLevelType w:val="hybridMultilevel"/>
    <w:tmpl w:val="684A707E"/>
    <w:lvl w:ilvl="0" w:tplc="3D94C510">
      <w:numFmt w:val="bullet"/>
      <w:lvlText w:val="-"/>
      <w:lvlJc w:val="left"/>
      <w:pPr>
        <w:ind w:left="705" w:hanging="705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B5561F3"/>
    <w:multiLevelType w:val="hybridMultilevel"/>
    <w:tmpl w:val="04C084B2"/>
    <w:lvl w:ilvl="0" w:tplc="91D87D5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9F7C4C"/>
    <w:multiLevelType w:val="hybridMultilevel"/>
    <w:tmpl w:val="10D4E75E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42667F"/>
    <w:multiLevelType w:val="hybridMultilevel"/>
    <w:tmpl w:val="804C5CB6"/>
    <w:lvl w:ilvl="0" w:tplc="08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6706CD"/>
    <w:multiLevelType w:val="hybridMultilevel"/>
    <w:tmpl w:val="3EE8DB3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4D0AB8"/>
    <w:multiLevelType w:val="hybridMultilevel"/>
    <w:tmpl w:val="BEBCA1B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59284B"/>
    <w:multiLevelType w:val="hybridMultilevel"/>
    <w:tmpl w:val="FBB4D12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9F28E70">
      <w:numFmt w:val="bullet"/>
      <w:lvlText w:val="·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FA4084"/>
    <w:multiLevelType w:val="hybridMultilevel"/>
    <w:tmpl w:val="97922308"/>
    <w:lvl w:ilvl="0" w:tplc="91D87D5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0A1053"/>
    <w:multiLevelType w:val="hybridMultilevel"/>
    <w:tmpl w:val="B8C26196"/>
    <w:lvl w:ilvl="0" w:tplc="8928341E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421AE4"/>
    <w:multiLevelType w:val="hybridMultilevel"/>
    <w:tmpl w:val="5538A864"/>
    <w:lvl w:ilvl="0" w:tplc="57C0BBCA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1DC527E"/>
    <w:multiLevelType w:val="hybridMultilevel"/>
    <w:tmpl w:val="BA94431E"/>
    <w:lvl w:ilvl="0" w:tplc="D400807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776785"/>
    <w:multiLevelType w:val="hybridMultilevel"/>
    <w:tmpl w:val="1D2C61B4"/>
    <w:lvl w:ilvl="0" w:tplc="5C50F69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93655B9"/>
    <w:multiLevelType w:val="hybridMultilevel"/>
    <w:tmpl w:val="E7287210"/>
    <w:lvl w:ilvl="0" w:tplc="2AAEBFCC">
      <w:start w:val="1"/>
      <w:numFmt w:val="decimal"/>
      <w:lvlText w:val="%1)"/>
      <w:lvlJc w:val="left"/>
      <w:pPr>
        <w:ind w:left="1020" w:hanging="360"/>
      </w:pPr>
    </w:lvl>
    <w:lvl w:ilvl="1" w:tplc="701E879C">
      <w:start w:val="1"/>
      <w:numFmt w:val="decimal"/>
      <w:lvlText w:val="%2)"/>
      <w:lvlJc w:val="left"/>
      <w:pPr>
        <w:ind w:left="1020" w:hanging="360"/>
      </w:pPr>
    </w:lvl>
    <w:lvl w:ilvl="2" w:tplc="05EEDDB4">
      <w:start w:val="1"/>
      <w:numFmt w:val="decimal"/>
      <w:lvlText w:val="%3)"/>
      <w:lvlJc w:val="left"/>
      <w:pPr>
        <w:ind w:left="1020" w:hanging="360"/>
      </w:pPr>
    </w:lvl>
    <w:lvl w:ilvl="3" w:tplc="072C8B4E">
      <w:start w:val="1"/>
      <w:numFmt w:val="decimal"/>
      <w:lvlText w:val="%4)"/>
      <w:lvlJc w:val="left"/>
      <w:pPr>
        <w:ind w:left="1020" w:hanging="360"/>
      </w:pPr>
    </w:lvl>
    <w:lvl w:ilvl="4" w:tplc="AFE42CB4">
      <w:start w:val="1"/>
      <w:numFmt w:val="decimal"/>
      <w:lvlText w:val="%5)"/>
      <w:lvlJc w:val="left"/>
      <w:pPr>
        <w:ind w:left="1020" w:hanging="360"/>
      </w:pPr>
    </w:lvl>
    <w:lvl w:ilvl="5" w:tplc="63228312">
      <w:start w:val="1"/>
      <w:numFmt w:val="decimal"/>
      <w:lvlText w:val="%6)"/>
      <w:lvlJc w:val="left"/>
      <w:pPr>
        <w:ind w:left="1020" w:hanging="360"/>
      </w:pPr>
    </w:lvl>
    <w:lvl w:ilvl="6" w:tplc="AAD640C6">
      <w:start w:val="1"/>
      <w:numFmt w:val="decimal"/>
      <w:lvlText w:val="%7)"/>
      <w:lvlJc w:val="left"/>
      <w:pPr>
        <w:ind w:left="1020" w:hanging="360"/>
      </w:pPr>
    </w:lvl>
    <w:lvl w:ilvl="7" w:tplc="6CC09496">
      <w:start w:val="1"/>
      <w:numFmt w:val="decimal"/>
      <w:lvlText w:val="%8)"/>
      <w:lvlJc w:val="left"/>
      <w:pPr>
        <w:ind w:left="1020" w:hanging="360"/>
      </w:pPr>
    </w:lvl>
    <w:lvl w:ilvl="8" w:tplc="E65259D8">
      <w:start w:val="1"/>
      <w:numFmt w:val="decimal"/>
      <w:lvlText w:val="%9)"/>
      <w:lvlJc w:val="left"/>
      <w:pPr>
        <w:ind w:left="1020" w:hanging="360"/>
      </w:pPr>
    </w:lvl>
  </w:abstractNum>
  <w:abstractNum w:abstractNumId="20" w15:restartNumberingAfterBreak="0">
    <w:nsid w:val="7A0F6E81"/>
    <w:multiLevelType w:val="hybridMultilevel"/>
    <w:tmpl w:val="F8009918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AFC6508"/>
    <w:multiLevelType w:val="hybridMultilevel"/>
    <w:tmpl w:val="13642C60"/>
    <w:lvl w:ilvl="0" w:tplc="9040707E">
      <w:start w:val="1"/>
      <w:numFmt w:val="decimal"/>
      <w:lvlText w:val="%1"/>
      <w:lvlJc w:val="left"/>
      <w:pPr>
        <w:ind w:left="720" w:hanging="360"/>
      </w:pPr>
      <w:rPr>
        <w:rFonts w:hint="default"/>
        <w:color w:val="auto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9E2817"/>
    <w:multiLevelType w:val="hybridMultilevel"/>
    <w:tmpl w:val="5190854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1987114">
    <w:abstractNumId w:val="9"/>
  </w:num>
  <w:num w:numId="2" w16cid:durableId="1358460568">
    <w:abstractNumId w:val="20"/>
  </w:num>
  <w:num w:numId="3" w16cid:durableId="404492608">
    <w:abstractNumId w:val="17"/>
  </w:num>
  <w:num w:numId="4" w16cid:durableId="1587878160">
    <w:abstractNumId w:val="10"/>
  </w:num>
  <w:num w:numId="5" w16cid:durableId="885409166">
    <w:abstractNumId w:val="5"/>
  </w:num>
  <w:num w:numId="6" w16cid:durableId="308293075">
    <w:abstractNumId w:val="15"/>
  </w:num>
  <w:num w:numId="7" w16cid:durableId="1839419693">
    <w:abstractNumId w:val="22"/>
  </w:num>
  <w:num w:numId="8" w16cid:durableId="335772788">
    <w:abstractNumId w:val="6"/>
  </w:num>
  <w:num w:numId="9" w16cid:durableId="1765683197">
    <w:abstractNumId w:val="0"/>
  </w:num>
  <w:num w:numId="10" w16cid:durableId="1301032534">
    <w:abstractNumId w:val="4"/>
  </w:num>
  <w:num w:numId="11" w16cid:durableId="1935362915">
    <w:abstractNumId w:val="3"/>
  </w:num>
  <w:num w:numId="12" w16cid:durableId="2057314913">
    <w:abstractNumId w:val="2"/>
  </w:num>
  <w:num w:numId="13" w16cid:durableId="2068407017">
    <w:abstractNumId w:val="14"/>
  </w:num>
  <w:num w:numId="14" w16cid:durableId="1754008130">
    <w:abstractNumId w:val="8"/>
  </w:num>
  <w:num w:numId="15" w16cid:durableId="731276206">
    <w:abstractNumId w:val="21"/>
  </w:num>
  <w:num w:numId="16" w16cid:durableId="1395004032">
    <w:abstractNumId w:val="12"/>
  </w:num>
  <w:num w:numId="17" w16cid:durableId="381564333">
    <w:abstractNumId w:val="13"/>
  </w:num>
  <w:num w:numId="18" w16cid:durableId="1022319789">
    <w:abstractNumId w:val="18"/>
  </w:num>
  <w:num w:numId="19" w16cid:durableId="815028872">
    <w:abstractNumId w:val="11"/>
  </w:num>
  <w:num w:numId="20" w16cid:durableId="275017669">
    <w:abstractNumId w:val="7"/>
  </w:num>
  <w:num w:numId="21" w16cid:durableId="1674070925">
    <w:abstractNumId w:val="16"/>
  </w:num>
  <w:num w:numId="22" w16cid:durableId="158497688">
    <w:abstractNumId w:val="1"/>
  </w:num>
  <w:num w:numId="23" w16cid:durableId="272248673">
    <w:abstractNumId w:val="19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Bendel  Anna (VPPL)">
    <w15:presenceInfo w15:providerId="AD" w15:userId="S::abendel@ethz.ch::cc19d277-1e40-405a-9189-1ae8f1b6e26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isplayBackgroundShape/>
  <w:proofState w:spelling="clean" w:grammar="clean"/>
  <w:attachedTemplate r:id="rId1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F80"/>
    <w:rsid w:val="00000983"/>
    <w:rsid w:val="00003D06"/>
    <w:rsid w:val="00014500"/>
    <w:rsid w:val="00014E7F"/>
    <w:rsid w:val="000156BB"/>
    <w:rsid w:val="000172E6"/>
    <w:rsid w:val="00023355"/>
    <w:rsid w:val="000249F8"/>
    <w:rsid w:val="00036E1E"/>
    <w:rsid w:val="00043A69"/>
    <w:rsid w:val="00046481"/>
    <w:rsid w:val="00046D54"/>
    <w:rsid w:val="00047BAF"/>
    <w:rsid w:val="00051C3F"/>
    <w:rsid w:val="00053FBE"/>
    <w:rsid w:val="0005693E"/>
    <w:rsid w:val="00057186"/>
    <w:rsid w:val="0006000D"/>
    <w:rsid w:val="00060259"/>
    <w:rsid w:val="00062624"/>
    <w:rsid w:val="00063E16"/>
    <w:rsid w:val="000651CA"/>
    <w:rsid w:val="0006532C"/>
    <w:rsid w:val="00071CA7"/>
    <w:rsid w:val="00072B87"/>
    <w:rsid w:val="00076E1E"/>
    <w:rsid w:val="00083828"/>
    <w:rsid w:val="00085FAB"/>
    <w:rsid w:val="00092DE8"/>
    <w:rsid w:val="00096160"/>
    <w:rsid w:val="00096F71"/>
    <w:rsid w:val="00097F76"/>
    <w:rsid w:val="000A00BF"/>
    <w:rsid w:val="000A2E5B"/>
    <w:rsid w:val="000A58B4"/>
    <w:rsid w:val="000A63D1"/>
    <w:rsid w:val="000A75E4"/>
    <w:rsid w:val="000B5341"/>
    <w:rsid w:val="000B5BCC"/>
    <w:rsid w:val="000C3873"/>
    <w:rsid w:val="000C5D31"/>
    <w:rsid w:val="000D2FC2"/>
    <w:rsid w:val="000D404F"/>
    <w:rsid w:val="000D466F"/>
    <w:rsid w:val="000D5A62"/>
    <w:rsid w:val="000D7828"/>
    <w:rsid w:val="000E2A5E"/>
    <w:rsid w:val="000E58FA"/>
    <w:rsid w:val="000E64B6"/>
    <w:rsid w:val="000F24DB"/>
    <w:rsid w:val="000F28B8"/>
    <w:rsid w:val="00102468"/>
    <w:rsid w:val="001043F2"/>
    <w:rsid w:val="00104D14"/>
    <w:rsid w:val="00106CE1"/>
    <w:rsid w:val="001071E1"/>
    <w:rsid w:val="00114DD3"/>
    <w:rsid w:val="00116AB6"/>
    <w:rsid w:val="0012135F"/>
    <w:rsid w:val="00121F4B"/>
    <w:rsid w:val="00122901"/>
    <w:rsid w:val="00122D09"/>
    <w:rsid w:val="00122EC2"/>
    <w:rsid w:val="00125C04"/>
    <w:rsid w:val="001332B2"/>
    <w:rsid w:val="001352EA"/>
    <w:rsid w:val="00135B14"/>
    <w:rsid w:val="001612B8"/>
    <w:rsid w:val="001678D6"/>
    <w:rsid w:val="001725A9"/>
    <w:rsid w:val="00175A57"/>
    <w:rsid w:val="0018138D"/>
    <w:rsid w:val="00184DFE"/>
    <w:rsid w:val="00185065"/>
    <w:rsid w:val="00187B9B"/>
    <w:rsid w:val="00193F20"/>
    <w:rsid w:val="00194790"/>
    <w:rsid w:val="00195A60"/>
    <w:rsid w:val="00197C5F"/>
    <w:rsid w:val="001A09D9"/>
    <w:rsid w:val="001A2441"/>
    <w:rsid w:val="001A3A1A"/>
    <w:rsid w:val="001A4F14"/>
    <w:rsid w:val="001B1846"/>
    <w:rsid w:val="001B363A"/>
    <w:rsid w:val="001B4D3C"/>
    <w:rsid w:val="001C09AF"/>
    <w:rsid w:val="001C3B48"/>
    <w:rsid w:val="001C4F6D"/>
    <w:rsid w:val="001C647B"/>
    <w:rsid w:val="001C75C0"/>
    <w:rsid w:val="001D0F33"/>
    <w:rsid w:val="001D11EC"/>
    <w:rsid w:val="001D1AA7"/>
    <w:rsid w:val="001D3E97"/>
    <w:rsid w:val="001D4ABA"/>
    <w:rsid w:val="001D505E"/>
    <w:rsid w:val="001D6EED"/>
    <w:rsid w:val="001D7E50"/>
    <w:rsid w:val="001E065B"/>
    <w:rsid w:val="001E1B02"/>
    <w:rsid w:val="001E4CDD"/>
    <w:rsid w:val="001E5DEE"/>
    <w:rsid w:val="001E6D33"/>
    <w:rsid w:val="001E761C"/>
    <w:rsid w:val="001F2724"/>
    <w:rsid w:val="001F2D83"/>
    <w:rsid w:val="001F3884"/>
    <w:rsid w:val="001F7422"/>
    <w:rsid w:val="00200225"/>
    <w:rsid w:val="002024FA"/>
    <w:rsid w:val="0020338E"/>
    <w:rsid w:val="00210B0F"/>
    <w:rsid w:val="00215380"/>
    <w:rsid w:val="002212DA"/>
    <w:rsid w:val="00222FDF"/>
    <w:rsid w:val="00226C98"/>
    <w:rsid w:val="002301EB"/>
    <w:rsid w:val="002349E6"/>
    <w:rsid w:val="00242431"/>
    <w:rsid w:val="002522DF"/>
    <w:rsid w:val="00256F6C"/>
    <w:rsid w:val="0026005A"/>
    <w:rsid w:val="00263083"/>
    <w:rsid w:val="0026408A"/>
    <w:rsid w:val="00264A00"/>
    <w:rsid w:val="002678E4"/>
    <w:rsid w:val="002730C1"/>
    <w:rsid w:val="00275863"/>
    <w:rsid w:val="00277B36"/>
    <w:rsid w:val="00281017"/>
    <w:rsid w:val="002829A7"/>
    <w:rsid w:val="00284C13"/>
    <w:rsid w:val="002877C1"/>
    <w:rsid w:val="00293994"/>
    <w:rsid w:val="00293DDA"/>
    <w:rsid w:val="0029557D"/>
    <w:rsid w:val="002A0139"/>
    <w:rsid w:val="002A0CD6"/>
    <w:rsid w:val="002A1B01"/>
    <w:rsid w:val="002A5B98"/>
    <w:rsid w:val="002B26DB"/>
    <w:rsid w:val="002B5439"/>
    <w:rsid w:val="002B6C38"/>
    <w:rsid w:val="002C11CF"/>
    <w:rsid w:val="002C4E72"/>
    <w:rsid w:val="002C5750"/>
    <w:rsid w:val="002C5CFE"/>
    <w:rsid w:val="002C7722"/>
    <w:rsid w:val="002D0F83"/>
    <w:rsid w:val="002D1B11"/>
    <w:rsid w:val="002E1484"/>
    <w:rsid w:val="002E1996"/>
    <w:rsid w:val="002E1BEC"/>
    <w:rsid w:val="002E2F4B"/>
    <w:rsid w:val="002E3830"/>
    <w:rsid w:val="002F0D3E"/>
    <w:rsid w:val="002F1AB4"/>
    <w:rsid w:val="002F1EB2"/>
    <w:rsid w:val="002F3BBB"/>
    <w:rsid w:val="002F4AA1"/>
    <w:rsid w:val="002F67B6"/>
    <w:rsid w:val="00313A44"/>
    <w:rsid w:val="00320BFE"/>
    <w:rsid w:val="00331E25"/>
    <w:rsid w:val="0033392C"/>
    <w:rsid w:val="0033529B"/>
    <w:rsid w:val="00337496"/>
    <w:rsid w:val="003375DA"/>
    <w:rsid w:val="00341616"/>
    <w:rsid w:val="00343103"/>
    <w:rsid w:val="00343B15"/>
    <w:rsid w:val="00344F57"/>
    <w:rsid w:val="0034769E"/>
    <w:rsid w:val="00347F04"/>
    <w:rsid w:val="0035231D"/>
    <w:rsid w:val="00354726"/>
    <w:rsid w:val="00354A31"/>
    <w:rsid w:val="00355015"/>
    <w:rsid w:val="003578D4"/>
    <w:rsid w:val="0036084D"/>
    <w:rsid w:val="0036166A"/>
    <w:rsid w:val="00370AE5"/>
    <w:rsid w:val="00370DAB"/>
    <w:rsid w:val="00371C52"/>
    <w:rsid w:val="00371C54"/>
    <w:rsid w:val="003746E1"/>
    <w:rsid w:val="00374F32"/>
    <w:rsid w:val="00376ED6"/>
    <w:rsid w:val="003841A9"/>
    <w:rsid w:val="00386AAF"/>
    <w:rsid w:val="00392F83"/>
    <w:rsid w:val="0039359F"/>
    <w:rsid w:val="00395441"/>
    <w:rsid w:val="00397807"/>
    <w:rsid w:val="003A55B3"/>
    <w:rsid w:val="003A6D06"/>
    <w:rsid w:val="003B2960"/>
    <w:rsid w:val="003B4322"/>
    <w:rsid w:val="003B4927"/>
    <w:rsid w:val="003B6A81"/>
    <w:rsid w:val="003C3A65"/>
    <w:rsid w:val="003C6131"/>
    <w:rsid w:val="003D1A65"/>
    <w:rsid w:val="003E035B"/>
    <w:rsid w:val="003E0368"/>
    <w:rsid w:val="003E3944"/>
    <w:rsid w:val="003E4D69"/>
    <w:rsid w:val="003F0331"/>
    <w:rsid w:val="003F29BE"/>
    <w:rsid w:val="003F2D5F"/>
    <w:rsid w:val="003F42C6"/>
    <w:rsid w:val="003F4C60"/>
    <w:rsid w:val="003F7804"/>
    <w:rsid w:val="0040442B"/>
    <w:rsid w:val="00404EBE"/>
    <w:rsid w:val="0040541D"/>
    <w:rsid w:val="0041064F"/>
    <w:rsid w:val="004130CC"/>
    <w:rsid w:val="0041318B"/>
    <w:rsid w:val="00413698"/>
    <w:rsid w:val="00415978"/>
    <w:rsid w:val="00415AE9"/>
    <w:rsid w:val="00420D8B"/>
    <w:rsid w:val="00421EBB"/>
    <w:rsid w:val="00424AC0"/>
    <w:rsid w:val="00430258"/>
    <w:rsid w:val="0043169A"/>
    <w:rsid w:val="00432A38"/>
    <w:rsid w:val="0043319B"/>
    <w:rsid w:val="004342C8"/>
    <w:rsid w:val="00436C09"/>
    <w:rsid w:val="00436DE9"/>
    <w:rsid w:val="0044053F"/>
    <w:rsid w:val="0044098D"/>
    <w:rsid w:val="0044187E"/>
    <w:rsid w:val="00441B39"/>
    <w:rsid w:val="00445C4E"/>
    <w:rsid w:val="004504ED"/>
    <w:rsid w:val="00450DD7"/>
    <w:rsid w:val="00453D1E"/>
    <w:rsid w:val="00457931"/>
    <w:rsid w:val="00462D98"/>
    <w:rsid w:val="00463216"/>
    <w:rsid w:val="00463966"/>
    <w:rsid w:val="00467E9F"/>
    <w:rsid w:val="00470EDB"/>
    <w:rsid w:val="004837FD"/>
    <w:rsid w:val="00483BE6"/>
    <w:rsid w:val="00484672"/>
    <w:rsid w:val="00485968"/>
    <w:rsid w:val="00485CFD"/>
    <w:rsid w:val="00485D90"/>
    <w:rsid w:val="00486170"/>
    <w:rsid w:val="00486369"/>
    <w:rsid w:val="00490453"/>
    <w:rsid w:val="0049327B"/>
    <w:rsid w:val="004A23EC"/>
    <w:rsid w:val="004B1DB4"/>
    <w:rsid w:val="004B2A1B"/>
    <w:rsid w:val="004B2AB5"/>
    <w:rsid w:val="004B3371"/>
    <w:rsid w:val="004B4135"/>
    <w:rsid w:val="004B7025"/>
    <w:rsid w:val="004B7104"/>
    <w:rsid w:val="004B7F73"/>
    <w:rsid w:val="004C2DAF"/>
    <w:rsid w:val="004C309C"/>
    <w:rsid w:val="004C35D9"/>
    <w:rsid w:val="004C5285"/>
    <w:rsid w:val="004D1901"/>
    <w:rsid w:val="004D2F98"/>
    <w:rsid w:val="004D31C1"/>
    <w:rsid w:val="004D6049"/>
    <w:rsid w:val="004D604E"/>
    <w:rsid w:val="004E11CE"/>
    <w:rsid w:val="004E2C8D"/>
    <w:rsid w:val="004E337B"/>
    <w:rsid w:val="004E521E"/>
    <w:rsid w:val="004E6262"/>
    <w:rsid w:val="004F0B88"/>
    <w:rsid w:val="004F1662"/>
    <w:rsid w:val="004F3D3D"/>
    <w:rsid w:val="004F4448"/>
    <w:rsid w:val="004F57D7"/>
    <w:rsid w:val="004F64A9"/>
    <w:rsid w:val="005011FA"/>
    <w:rsid w:val="00501D11"/>
    <w:rsid w:val="0050645F"/>
    <w:rsid w:val="005132A0"/>
    <w:rsid w:val="00515608"/>
    <w:rsid w:val="00520FEC"/>
    <w:rsid w:val="00521144"/>
    <w:rsid w:val="00524E5C"/>
    <w:rsid w:val="0052557B"/>
    <w:rsid w:val="0052731A"/>
    <w:rsid w:val="00530C70"/>
    <w:rsid w:val="00531139"/>
    <w:rsid w:val="00531302"/>
    <w:rsid w:val="005318AA"/>
    <w:rsid w:val="00531F7D"/>
    <w:rsid w:val="00531FCA"/>
    <w:rsid w:val="00533EBE"/>
    <w:rsid w:val="00540326"/>
    <w:rsid w:val="0054065C"/>
    <w:rsid w:val="00540FE2"/>
    <w:rsid w:val="0054424D"/>
    <w:rsid w:val="00544E4E"/>
    <w:rsid w:val="005457C7"/>
    <w:rsid w:val="005504C8"/>
    <w:rsid w:val="00550F57"/>
    <w:rsid w:val="0055733A"/>
    <w:rsid w:val="00562281"/>
    <w:rsid w:val="00565082"/>
    <w:rsid w:val="00566ECC"/>
    <w:rsid w:val="0056710B"/>
    <w:rsid w:val="00567F6D"/>
    <w:rsid w:val="00582207"/>
    <w:rsid w:val="005835DE"/>
    <w:rsid w:val="00584513"/>
    <w:rsid w:val="00585C32"/>
    <w:rsid w:val="00587172"/>
    <w:rsid w:val="00590C6C"/>
    <w:rsid w:val="005922BD"/>
    <w:rsid w:val="00592E63"/>
    <w:rsid w:val="00594E98"/>
    <w:rsid w:val="0059694A"/>
    <w:rsid w:val="00597AFD"/>
    <w:rsid w:val="005A018D"/>
    <w:rsid w:val="005A0629"/>
    <w:rsid w:val="005A77E0"/>
    <w:rsid w:val="005A7ECD"/>
    <w:rsid w:val="005B3492"/>
    <w:rsid w:val="005B60DB"/>
    <w:rsid w:val="005B6D02"/>
    <w:rsid w:val="005C221E"/>
    <w:rsid w:val="005C2833"/>
    <w:rsid w:val="005C2E9F"/>
    <w:rsid w:val="005C6578"/>
    <w:rsid w:val="005D2455"/>
    <w:rsid w:val="005D434A"/>
    <w:rsid w:val="005D5099"/>
    <w:rsid w:val="005D723A"/>
    <w:rsid w:val="005D79EA"/>
    <w:rsid w:val="005E5A20"/>
    <w:rsid w:val="005E6268"/>
    <w:rsid w:val="005F0569"/>
    <w:rsid w:val="005F0B8A"/>
    <w:rsid w:val="005F2E38"/>
    <w:rsid w:val="005F4164"/>
    <w:rsid w:val="005F7A00"/>
    <w:rsid w:val="00602CB3"/>
    <w:rsid w:val="006078F0"/>
    <w:rsid w:val="00610514"/>
    <w:rsid w:val="00611E16"/>
    <w:rsid w:val="00620609"/>
    <w:rsid w:val="00621DDC"/>
    <w:rsid w:val="0062326F"/>
    <w:rsid w:val="00623B54"/>
    <w:rsid w:val="00624E9D"/>
    <w:rsid w:val="00625622"/>
    <w:rsid w:val="00625F60"/>
    <w:rsid w:val="00634C09"/>
    <w:rsid w:val="00634FAA"/>
    <w:rsid w:val="00637987"/>
    <w:rsid w:val="006426B8"/>
    <w:rsid w:val="00645B1F"/>
    <w:rsid w:val="00651DBE"/>
    <w:rsid w:val="00654F32"/>
    <w:rsid w:val="006551E7"/>
    <w:rsid w:val="00660276"/>
    <w:rsid w:val="0066418C"/>
    <w:rsid w:val="006804AD"/>
    <w:rsid w:val="00681F2C"/>
    <w:rsid w:val="0068277E"/>
    <w:rsid w:val="00683579"/>
    <w:rsid w:val="0068524A"/>
    <w:rsid w:val="006940F6"/>
    <w:rsid w:val="00694B4F"/>
    <w:rsid w:val="006A3A23"/>
    <w:rsid w:val="006A4C1A"/>
    <w:rsid w:val="006B355B"/>
    <w:rsid w:val="006B50C6"/>
    <w:rsid w:val="006B5AC7"/>
    <w:rsid w:val="006C398F"/>
    <w:rsid w:val="006C4A1F"/>
    <w:rsid w:val="006C7E5B"/>
    <w:rsid w:val="006D2220"/>
    <w:rsid w:val="006D2E1D"/>
    <w:rsid w:val="006D31EA"/>
    <w:rsid w:val="006D3466"/>
    <w:rsid w:val="006D4F43"/>
    <w:rsid w:val="006D648A"/>
    <w:rsid w:val="006E2713"/>
    <w:rsid w:val="006E3CAA"/>
    <w:rsid w:val="006E4778"/>
    <w:rsid w:val="006E48D4"/>
    <w:rsid w:val="006F1F39"/>
    <w:rsid w:val="006F21F0"/>
    <w:rsid w:val="006F4075"/>
    <w:rsid w:val="006F7D2B"/>
    <w:rsid w:val="007009CF"/>
    <w:rsid w:val="00705211"/>
    <w:rsid w:val="00710D09"/>
    <w:rsid w:val="00717132"/>
    <w:rsid w:val="0072138D"/>
    <w:rsid w:val="0072568A"/>
    <w:rsid w:val="0073140B"/>
    <w:rsid w:val="007316A3"/>
    <w:rsid w:val="007417A9"/>
    <w:rsid w:val="00744332"/>
    <w:rsid w:val="00747EA1"/>
    <w:rsid w:val="00751B97"/>
    <w:rsid w:val="0075609E"/>
    <w:rsid w:val="007667BD"/>
    <w:rsid w:val="00766CC3"/>
    <w:rsid w:val="00767C71"/>
    <w:rsid w:val="0077402B"/>
    <w:rsid w:val="00775602"/>
    <w:rsid w:val="00775C3F"/>
    <w:rsid w:val="0077671F"/>
    <w:rsid w:val="00777318"/>
    <w:rsid w:val="00777D49"/>
    <w:rsid w:val="00777F48"/>
    <w:rsid w:val="0078268F"/>
    <w:rsid w:val="00784A18"/>
    <w:rsid w:val="007866D8"/>
    <w:rsid w:val="0078726D"/>
    <w:rsid w:val="00790078"/>
    <w:rsid w:val="00792DAC"/>
    <w:rsid w:val="00793419"/>
    <w:rsid w:val="007938FF"/>
    <w:rsid w:val="007971B0"/>
    <w:rsid w:val="007A30AB"/>
    <w:rsid w:val="007B2BC0"/>
    <w:rsid w:val="007B42A1"/>
    <w:rsid w:val="007B465C"/>
    <w:rsid w:val="007B787F"/>
    <w:rsid w:val="007C1462"/>
    <w:rsid w:val="007C32B9"/>
    <w:rsid w:val="007C6889"/>
    <w:rsid w:val="007C7620"/>
    <w:rsid w:val="007D3A66"/>
    <w:rsid w:val="007D5FE3"/>
    <w:rsid w:val="007E1ABD"/>
    <w:rsid w:val="007E1BE2"/>
    <w:rsid w:val="007E370D"/>
    <w:rsid w:val="007E509A"/>
    <w:rsid w:val="007E715B"/>
    <w:rsid w:val="007F1B84"/>
    <w:rsid w:val="007F3918"/>
    <w:rsid w:val="007F3D0D"/>
    <w:rsid w:val="007F5B38"/>
    <w:rsid w:val="00801787"/>
    <w:rsid w:val="0080260A"/>
    <w:rsid w:val="00803D68"/>
    <w:rsid w:val="008042C9"/>
    <w:rsid w:val="00806279"/>
    <w:rsid w:val="008062A0"/>
    <w:rsid w:val="0081556E"/>
    <w:rsid w:val="00816AD3"/>
    <w:rsid w:val="00820D76"/>
    <w:rsid w:val="0082259C"/>
    <w:rsid w:val="00822675"/>
    <w:rsid w:val="00823269"/>
    <w:rsid w:val="00824D1B"/>
    <w:rsid w:val="0082546C"/>
    <w:rsid w:val="008260A9"/>
    <w:rsid w:val="0083462B"/>
    <w:rsid w:val="008443DB"/>
    <w:rsid w:val="00854C28"/>
    <w:rsid w:val="00855C05"/>
    <w:rsid w:val="00861BAD"/>
    <w:rsid w:val="0087044C"/>
    <w:rsid w:val="008755FC"/>
    <w:rsid w:val="00876057"/>
    <w:rsid w:val="0087612E"/>
    <w:rsid w:val="0088048D"/>
    <w:rsid w:val="00885934"/>
    <w:rsid w:val="0089174C"/>
    <w:rsid w:val="00893EE1"/>
    <w:rsid w:val="00894F20"/>
    <w:rsid w:val="00895963"/>
    <w:rsid w:val="008A10F9"/>
    <w:rsid w:val="008A2449"/>
    <w:rsid w:val="008A58C7"/>
    <w:rsid w:val="008A5CB8"/>
    <w:rsid w:val="008A6A79"/>
    <w:rsid w:val="008B07AB"/>
    <w:rsid w:val="008B2753"/>
    <w:rsid w:val="008B6F60"/>
    <w:rsid w:val="008B7534"/>
    <w:rsid w:val="008C09ED"/>
    <w:rsid w:val="008C0EE2"/>
    <w:rsid w:val="008C4D61"/>
    <w:rsid w:val="008C604E"/>
    <w:rsid w:val="008C68BE"/>
    <w:rsid w:val="008C70C2"/>
    <w:rsid w:val="008D1C03"/>
    <w:rsid w:val="008E24F0"/>
    <w:rsid w:val="008E3EC7"/>
    <w:rsid w:val="008F35E8"/>
    <w:rsid w:val="008F7F37"/>
    <w:rsid w:val="00901EAB"/>
    <w:rsid w:val="00903A46"/>
    <w:rsid w:val="00904390"/>
    <w:rsid w:val="00905A86"/>
    <w:rsid w:val="00907213"/>
    <w:rsid w:val="00912B55"/>
    <w:rsid w:val="009137B5"/>
    <w:rsid w:val="00915FFB"/>
    <w:rsid w:val="009169D2"/>
    <w:rsid w:val="00916E9C"/>
    <w:rsid w:val="0092430C"/>
    <w:rsid w:val="009262D7"/>
    <w:rsid w:val="00926ACF"/>
    <w:rsid w:val="00930412"/>
    <w:rsid w:val="00944BF3"/>
    <w:rsid w:val="0094719E"/>
    <w:rsid w:val="009501B4"/>
    <w:rsid w:val="009623EB"/>
    <w:rsid w:val="009632B8"/>
    <w:rsid w:val="00963BC4"/>
    <w:rsid w:val="0096613B"/>
    <w:rsid w:val="009677B7"/>
    <w:rsid w:val="00972561"/>
    <w:rsid w:val="00973B39"/>
    <w:rsid w:val="00973F01"/>
    <w:rsid w:val="00974025"/>
    <w:rsid w:val="00974DEB"/>
    <w:rsid w:val="00975D0A"/>
    <w:rsid w:val="00976709"/>
    <w:rsid w:val="009776BD"/>
    <w:rsid w:val="00977796"/>
    <w:rsid w:val="00982D17"/>
    <w:rsid w:val="00984019"/>
    <w:rsid w:val="00992CA7"/>
    <w:rsid w:val="00995F15"/>
    <w:rsid w:val="00996B49"/>
    <w:rsid w:val="00997B0E"/>
    <w:rsid w:val="00997B46"/>
    <w:rsid w:val="009A0050"/>
    <w:rsid w:val="009A1977"/>
    <w:rsid w:val="009A3D9B"/>
    <w:rsid w:val="009A5085"/>
    <w:rsid w:val="009A5AB7"/>
    <w:rsid w:val="009A5D71"/>
    <w:rsid w:val="009B20DB"/>
    <w:rsid w:val="009B6597"/>
    <w:rsid w:val="009C03B5"/>
    <w:rsid w:val="009C1832"/>
    <w:rsid w:val="009C324A"/>
    <w:rsid w:val="009C720A"/>
    <w:rsid w:val="009D1129"/>
    <w:rsid w:val="009D6B51"/>
    <w:rsid w:val="009D6DF6"/>
    <w:rsid w:val="009E10BC"/>
    <w:rsid w:val="009E1BA4"/>
    <w:rsid w:val="009E2DBA"/>
    <w:rsid w:val="009E531B"/>
    <w:rsid w:val="009E61A1"/>
    <w:rsid w:val="009E6A4D"/>
    <w:rsid w:val="009E7390"/>
    <w:rsid w:val="009E7AA0"/>
    <w:rsid w:val="009E7E47"/>
    <w:rsid w:val="009F32B9"/>
    <w:rsid w:val="009F614E"/>
    <w:rsid w:val="00A01088"/>
    <w:rsid w:val="00A0301A"/>
    <w:rsid w:val="00A03B8B"/>
    <w:rsid w:val="00A06A35"/>
    <w:rsid w:val="00A0711D"/>
    <w:rsid w:val="00A07632"/>
    <w:rsid w:val="00A077C4"/>
    <w:rsid w:val="00A1727E"/>
    <w:rsid w:val="00A20079"/>
    <w:rsid w:val="00A20E8D"/>
    <w:rsid w:val="00A2128F"/>
    <w:rsid w:val="00A215E5"/>
    <w:rsid w:val="00A22088"/>
    <w:rsid w:val="00A24D1E"/>
    <w:rsid w:val="00A25F74"/>
    <w:rsid w:val="00A40DD5"/>
    <w:rsid w:val="00A41636"/>
    <w:rsid w:val="00A421D2"/>
    <w:rsid w:val="00A43E1C"/>
    <w:rsid w:val="00A46229"/>
    <w:rsid w:val="00A476D3"/>
    <w:rsid w:val="00A50E66"/>
    <w:rsid w:val="00A51DDC"/>
    <w:rsid w:val="00A53EA4"/>
    <w:rsid w:val="00A54882"/>
    <w:rsid w:val="00A57D43"/>
    <w:rsid w:val="00A6540C"/>
    <w:rsid w:val="00A66B57"/>
    <w:rsid w:val="00A66C0F"/>
    <w:rsid w:val="00A7594A"/>
    <w:rsid w:val="00A75DE1"/>
    <w:rsid w:val="00A807E1"/>
    <w:rsid w:val="00A82B38"/>
    <w:rsid w:val="00A82B9E"/>
    <w:rsid w:val="00A834C7"/>
    <w:rsid w:val="00A83B6E"/>
    <w:rsid w:val="00A93628"/>
    <w:rsid w:val="00A95FE9"/>
    <w:rsid w:val="00A97CE8"/>
    <w:rsid w:val="00AA270A"/>
    <w:rsid w:val="00AA4C54"/>
    <w:rsid w:val="00AA63F7"/>
    <w:rsid w:val="00AA67FA"/>
    <w:rsid w:val="00AA75BC"/>
    <w:rsid w:val="00AA76A0"/>
    <w:rsid w:val="00AB1728"/>
    <w:rsid w:val="00AB1FD4"/>
    <w:rsid w:val="00AB22A2"/>
    <w:rsid w:val="00AC0585"/>
    <w:rsid w:val="00AC3B81"/>
    <w:rsid w:val="00AC4EA4"/>
    <w:rsid w:val="00AC6295"/>
    <w:rsid w:val="00AD0D5F"/>
    <w:rsid w:val="00AD0F0D"/>
    <w:rsid w:val="00AD39D9"/>
    <w:rsid w:val="00AD4F80"/>
    <w:rsid w:val="00AE11D3"/>
    <w:rsid w:val="00AE2C03"/>
    <w:rsid w:val="00AE3631"/>
    <w:rsid w:val="00AE3E73"/>
    <w:rsid w:val="00AE4496"/>
    <w:rsid w:val="00AE6412"/>
    <w:rsid w:val="00AE7506"/>
    <w:rsid w:val="00AF0D8A"/>
    <w:rsid w:val="00AF2770"/>
    <w:rsid w:val="00AF438C"/>
    <w:rsid w:val="00AF5C18"/>
    <w:rsid w:val="00AF5C2B"/>
    <w:rsid w:val="00B020A5"/>
    <w:rsid w:val="00B07E1D"/>
    <w:rsid w:val="00B129A2"/>
    <w:rsid w:val="00B12DB1"/>
    <w:rsid w:val="00B1349E"/>
    <w:rsid w:val="00B143A2"/>
    <w:rsid w:val="00B20480"/>
    <w:rsid w:val="00B21238"/>
    <w:rsid w:val="00B215F1"/>
    <w:rsid w:val="00B26747"/>
    <w:rsid w:val="00B3191C"/>
    <w:rsid w:val="00B33A32"/>
    <w:rsid w:val="00B35974"/>
    <w:rsid w:val="00B35C59"/>
    <w:rsid w:val="00B36196"/>
    <w:rsid w:val="00B3674B"/>
    <w:rsid w:val="00B37847"/>
    <w:rsid w:val="00B40715"/>
    <w:rsid w:val="00B40DCE"/>
    <w:rsid w:val="00B4126A"/>
    <w:rsid w:val="00B41964"/>
    <w:rsid w:val="00B440E4"/>
    <w:rsid w:val="00B45DC5"/>
    <w:rsid w:val="00B47B8D"/>
    <w:rsid w:val="00B507A7"/>
    <w:rsid w:val="00B52B6C"/>
    <w:rsid w:val="00B53B62"/>
    <w:rsid w:val="00B54355"/>
    <w:rsid w:val="00B55AF8"/>
    <w:rsid w:val="00B6450F"/>
    <w:rsid w:val="00B65450"/>
    <w:rsid w:val="00B66A6C"/>
    <w:rsid w:val="00B73DDE"/>
    <w:rsid w:val="00B75B8C"/>
    <w:rsid w:val="00B803F0"/>
    <w:rsid w:val="00B9023D"/>
    <w:rsid w:val="00B91CF6"/>
    <w:rsid w:val="00B9420F"/>
    <w:rsid w:val="00BA274E"/>
    <w:rsid w:val="00BA5B90"/>
    <w:rsid w:val="00BB0383"/>
    <w:rsid w:val="00BB5839"/>
    <w:rsid w:val="00BB6B1C"/>
    <w:rsid w:val="00BB723B"/>
    <w:rsid w:val="00BC1AE7"/>
    <w:rsid w:val="00BC2ACF"/>
    <w:rsid w:val="00BD32F3"/>
    <w:rsid w:val="00BD5141"/>
    <w:rsid w:val="00BE5E0E"/>
    <w:rsid w:val="00BF16EC"/>
    <w:rsid w:val="00BF268A"/>
    <w:rsid w:val="00BF34BB"/>
    <w:rsid w:val="00BF3BB2"/>
    <w:rsid w:val="00BF5351"/>
    <w:rsid w:val="00BF6264"/>
    <w:rsid w:val="00C0498A"/>
    <w:rsid w:val="00C077F1"/>
    <w:rsid w:val="00C144F7"/>
    <w:rsid w:val="00C17675"/>
    <w:rsid w:val="00C22369"/>
    <w:rsid w:val="00C24AEF"/>
    <w:rsid w:val="00C35115"/>
    <w:rsid w:val="00C36861"/>
    <w:rsid w:val="00C36B5D"/>
    <w:rsid w:val="00C36FBE"/>
    <w:rsid w:val="00C40AC4"/>
    <w:rsid w:val="00C44C43"/>
    <w:rsid w:val="00C47079"/>
    <w:rsid w:val="00C47269"/>
    <w:rsid w:val="00C47860"/>
    <w:rsid w:val="00C51B56"/>
    <w:rsid w:val="00C53282"/>
    <w:rsid w:val="00C55D6F"/>
    <w:rsid w:val="00C57165"/>
    <w:rsid w:val="00C571D5"/>
    <w:rsid w:val="00C57694"/>
    <w:rsid w:val="00C579A6"/>
    <w:rsid w:val="00C57CA2"/>
    <w:rsid w:val="00C65F39"/>
    <w:rsid w:val="00C744F0"/>
    <w:rsid w:val="00C74951"/>
    <w:rsid w:val="00C77EA4"/>
    <w:rsid w:val="00C87435"/>
    <w:rsid w:val="00C91333"/>
    <w:rsid w:val="00C92A6E"/>
    <w:rsid w:val="00C93E5F"/>
    <w:rsid w:val="00C9513F"/>
    <w:rsid w:val="00C9581D"/>
    <w:rsid w:val="00C96350"/>
    <w:rsid w:val="00C97F40"/>
    <w:rsid w:val="00CA368C"/>
    <w:rsid w:val="00CA51A7"/>
    <w:rsid w:val="00CA5676"/>
    <w:rsid w:val="00CB2792"/>
    <w:rsid w:val="00CC113B"/>
    <w:rsid w:val="00CC1CC3"/>
    <w:rsid w:val="00CC4152"/>
    <w:rsid w:val="00CC5060"/>
    <w:rsid w:val="00CC7108"/>
    <w:rsid w:val="00CC74F9"/>
    <w:rsid w:val="00CD55FC"/>
    <w:rsid w:val="00CD57EC"/>
    <w:rsid w:val="00CD593A"/>
    <w:rsid w:val="00CD79A0"/>
    <w:rsid w:val="00CE1B13"/>
    <w:rsid w:val="00CE3589"/>
    <w:rsid w:val="00CE5C0A"/>
    <w:rsid w:val="00CF0C4E"/>
    <w:rsid w:val="00CF342D"/>
    <w:rsid w:val="00CF529C"/>
    <w:rsid w:val="00D0265D"/>
    <w:rsid w:val="00D02E6F"/>
    <w:rsid w:val="00D070C5"/>
    <w:rsid w:val="00D075D2"/>
    <w:rsid w:val="00D12D93"/>
    <w:rsid w:val="00D15F05"/>
    <w:rsid w:val="00D2019F"/>
    <w:rsid w:val="00D21E5F"/>
    <w:rsid w:val="00D273BE"/>
    <w:rsid w:val="00D2788E"/>
    <w:rsid w:val="00D31805"/>
    <w:rsid w:val="00D350E3"/>
    <w:rsid w:val="00D37405"/>
    <w:rsid w:val="00D4322D"/>
    <w:rsid w:val="00D445CD"/>
    <w:rsid w:val="00D45505"/>
    <w:rsid w:val="00D45CA4"/>
    <w:rsid w:val="00D5534D"/>
    <w:rsid w:val="00D55844"/>
    <w:rsid w:val="00D56823"/>
    <w:rsid w:val="00D60B8B"/>
    <w:rsid w:val="00D6339B"/>
    <w:rsid w:val="00D643F9"/>
    <w:rsid w:val="00D65965"/>
    <w:rsid w:val="00D669B5"/>
    <w:rsid w:val="00D70714"/>
    <w:rsid w:val="00D71E3D"/>
    <w:rsid w:val="00D72ADB"/>
    <w:rsid w:val="00D75FFC"/>
    <w:rsid w:val="00D77165"/>
    <w:rsid w:val="00D84D14"/>
    <w:rsid w:val="00D87582"/>
    <w:rsid w:val="00D904DC"/>
    <w:rsid w:val="00D91F3E"/>
    <w:rsid w:val="00D94BFB"/>
    <w:rsid w:val="00DA470C"/>
    <w:rsid w:val="00DA597A"/>
    <w:rsid w:val="00DB076D"/>
    <w:rsid w:val="00DB08BE"/>
    <w:rsid w:val="00DB3EE5"/>
    <w:rsid w:val="00DB68FC"/>
    <w:rsid w:val="00DB7DC0"/>
    <w:rsid w:val="00DC38B5"/>
    <w:rsid w:val="00DC4C9F"/>
    <w:rsid w:val="00DC6D91"/>
    <w:rsid w:val="00DD0236"/>
    <w:rsid w:val="00DD5AB6"/>
    <w:rsid w:val="00DE038A"/>
    <w:rsid w:val="00DE055E"/>
    <w:rsid w:val="00DE070C"/>
    <w:rsid w:val="00DE2554"/>
    <w:rsid w:val="00DE7479"/>
    <w:rsid w:val="00DF5F36"/>
    <w:rsid w:val="00E0294F"/>
    <w:rsid w:val="00E0329C"/>
    <w:rsid w:val="00E03457"/>
    <w:rsid w:val="00E06A3A"/>
    <w:rsid w:val="00E0786B"/>
    <w:rsid w:val="00E12DF6"/>
    <w:rsid w:val="00E13074"/>
    <w:rsid w:val="00E13ED9"/>
    <w:rsid w:val="00E204E0"/>
    <w:rsid w:val="00E2116B"/>
    <w:rsid w:val="00E2165D"/>
    <w:rsid w:val="00E21F01"/>
    <w:rsid w:val="00E230C8"/>
    <w:rsid w:val="00E23E0F"/>
    <w:rsid w:val="00E23ED5"/>
    <w:rsid w:val="00E254E3"/>
    <w:rsid w:val="00E2634D"/>
    <w:rsid w:val="00E272DB"/>
    <w:rsid w:val="00E314A9"/>
    <w:rsid w:val="00E3215C"/>
    <w:rsid w:val="00E355E5"/>
    <w:rsid w:val="00E357E8"/>
    <w:rsid w:val="00E37075"/>
    <w:rsid w:val="00E4451C"/>
    <w:rsid w:val="00E45512"/>
    <w:rsid w:val="00E4644E"/>
    <w:rsid w:val="00E53110"/>
    <w:rsid w:val="00E55BF2"/>
    <w:rsid w:val="00E561DC"/>
    <w:rsid w:val="00E565EA"/>
    <w:rsid w:val="00E57010"/>
    <w:rsid w:val="00E60FF5"/>
    <w:rsid w:val="00E61EF8"/>
    <w:rsid w:val="00E62873"/>
    <w:rsid w:val="00E631F9"/>
    <w:rsid w:val="00E64DC1"/>
    <w:rsid w:val="00E72F82"/>
    <w:rsid w:val="00E72FFF"/>
    <w:rsid w:val="00E74999"/>
    <w:rsid w:val="00E8012A"/>
    <w:rsid w:val="00E81AA9"/>
    <w:rsid w:val="00E85804"/>
    <w:rsid w:val="00E86D29"/>
    <w:rsid w:val="00E90046"/>
    <w:rsid w:val="00E90EAC"/>
    <w:rsid w:val="00E91568"/>
    <w:rsid w:val="00E956F9"/>
    <w:rsid w:val="00E959AD"/>
    <w:rsid w:val="00E97EF8"/>
    <w:rsid w:val="00EA0230"/>
    <w:rsid w:val="00EA0B76"/>
    <w:rsid w:val="00EA192A"/>
    <w:rsid w:val="00EA7845"/>
    <w:rsid w:val="00EB0377"/>
    <w:rsid w:val="00EB4B37"/>
    <w:rsid w:val="00EB6522"/>
    <w:rsid w:val="00EC0C43"/>
    <w:rsid w:val="00EC1461"/>
    <w:rsid w:val="00EC7107"/>
    <w:rsid w:val="00ED0285"/>
    <w:rsid w:val="00ED052B"/>
    <w:rsid w:val="00ED75CB"/>
    <w:rsid w:val="00EE0C73"/>
    <w:rsid w:val="00EE3126"/>
    <w:rsid w:val="00EE6F82"/>
    <w:rsid w:val="00EF0360"/>
    <w:rsid w:val="00EF0873"/>
    <w:rsid w:val="00EF33B8"/>
    <w:rsid w:val="00EF61EC"/>
    <w:rsid w:val="00EF6F01"/>
    <w:rsid w:val="00EF78CD"/>
    <w:rsid w:val="00F024DF"/>
    <w:rsid w:val="00F02BAA"/>
    <w:rsid w:val="00F0568D"/>
    <w:rsid w:val="00F0570E"/>
    <w:rsid w:val="00F061E7"/>
    <w:rsid w:val="00F06B48"/>
    <w:rsid w:val="00F07D1C"/>
    <w:rsid w:val="00F10873"/>
    <w:rsid w:val="00F10F5C"/>
    <w:rsid w:val="00F11974"/>
    <w:rsid w:val="00F13D34"/>
    <w:rsid w:val="00F13E80"/>
    <w:rsid w:val="00F144D5"/>
    <w:rsid w:val="00F15FED"/>
    <w:rsid w:val="00F23E8F"/>
    <w:rsid w:val="00F26AEE"/>
    <w:rsid w:val="00F27E74"/>
    <w:rsid w:val="00F36801"/>
    <w:rsid w:val="00F368CB"/>
    <w:rsid w:val="00F37C8A"/>
    <w:rsid w:val="00F40101"/>
    <w:rsid w:val="00F41461"/>
    <w:rsid w:val="00F42181"/>
    <w:rsid w:val="00F43D99"/>
    <w:rsid w:val="00F465A8"/>
    <w:rsid w:val="00F47119"/>
    <w:rsid w:val="00F50C34"/>
    <w:rsid w:val="00F50EF2"/>
    <w:rsid w:val="00F5319E"/>
    <w:rsid w:val="00F53F31"/>
    <w:rsid w:val="00F54B5A"/>
    <w:rsid w:val="00F56316"/>
    <w:rsid w:val="00F6162B"/>
    <w:rsid w:val="00F659C1"/>
    <w:rsid w:val="00F66DDC"/>
    <w:rsid w:val="00F671C1"/>
    <w:rsid w:val="00F67EA2"/>
    <w:rsid w:val="00F732B6"/>
    <w:rsid w:val="00F81566"/>
    <w:rsid w:val="00F81D85"/>
    <w:rsid w:val="00F8265F"/>
    <w:rsid w:val="00F8342B"/>
    <w:rsid w:val="00F83D00"/>
    <w:rsid w:val="00F84F7E"/>
    <w:rsid w:val="00F87782"/>
    <w:rsid w:val="00F90844"/>
    <w:rsid w:val="00F911DC"/>
    <w:rsid w:val="00F91AFE"/>
    <w:rsid w:val="00F92B0B"/>
    <w:rsid w:val="00F9790A"/>
    <w:rsid w:val="00FA65CB"/>
    <w:rsid w:val="00FA7FB9"/>
    <w:rsid w:val="00FB04F9"/>
    <w:rsid w:val="00FB2CF4"/>
    <w:rsid w:val="00FC1554"/>
    <w:rsid w:val="00FC31F8"/>
    <w:rsid w:val="00FC3F73"/>
    <w:rsid w:val="00FD2310"/>
    <w:rsid w:val="00FD6BB0"/>
    <w:rsid w:val="00FE012D"/>
    <w:rsid w:val="00FE21AF"/>
    <w:rsid w:val="00FE4EDB"/>
    <w:rsid w:val="00FF178A"/>
    <w:rsid w:val="00FF3382"/>
    <w:rsid w:val="00FF4129"/>
    <w:rsid w:val="00FF47C3"/>
    <w:rsid w:val="00FF6E70"/>
    <w:rsid w:val="00FF7973"/>
    <w:rsid w:val="00FF7DA4"/>
    <w:rsid w:val="07792DE6"/>
    <w:rsid w:val="09B1B190"/>
    <w:rsid w:val="0AA55C8B"/>
    <w:rsid w:val="0B4D81F1"/>
    <w:rsid w:val="0DDFC44A"/>
    <w:rsid w:val="30B44D36"/>
    <w:rsid w:val="33FFDDDC"/>
    <w:rsid w:val="4A7B064B"/>
    <w:rsid w:val="570A1611"/>
    <w:rsid w:val="5EFBFF99"/>
    <w:rsid w:val="6097CFFA"/>
    <w:rsid w:val="6D323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4317198"/>
  <w15:chartTrackingRefBased/>
  <w15:docId w15:val="{71B7D2B2-0AD3-4E6A-93A2-45EDAEA02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417A9"/>
  </w:style>
  <w:style w:type="paragraph" w:styleId="berschrift1">
    <w:name w:val="heading 1"/>
    <w:basedOn w:val="Standard"/>
    <w:link w:val="berschrift1Zchn"/>
    <w:uiPriority w:val="1"/>
    <w:qFormat/>
    <w:rsid w:val="00793419"/>
    <w:pPr>
      <w:widowControl w:val="0"/>
      <w:spacing w:before="65" w:after="0" w:line="240" w:lineRule="auto"/>
      <w:ind w:left="147"/>
      <w:outlineLvl w:val="0"/>
    </w:pPr>
    <w:rPr>
      <w:rFonts w:ascii="Arial" w:eastAsia="Arial" w:hAnsi="Arial"/>
      <w:b/>
      <w:bCs/>
      <w:sz w:val="28"/>
      <w:szCs w:val="28"/>
      <w:lang w:val="en-US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BF626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15CA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694B4F"/>
    <w:pPr>
      <w:ind w:left="720"/>
      <w:contextualSpacing/>
    </w:pPr>
  </w:style>
  <w:style w:type="table" w:styleId="Tabellenraster">
    <w:name w:val="Table Grid"/>
    <w:basedOn w:val="NormaleTabelle"/>
    <w:uiPriority w:val="39"/>
    <w:rsid w:val="00694B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1"/>
    <w:rsid w:val="00793419"/>
    <w:rPr>
      <w:rFonts w:ascii="Arial" w:eastAsia="Arial" w:hAnsi="Arial"/>
      <w:b/>
      <w:bCs/>
      <w:sz w:val="28"/>
      <w:szCs w:val="28"/>
      <w:lang w:val="en-US"/>
    </w:rPr>
  </w:style>
  <w:style w:type="character" w:styleId="Hyperlink">
    <w:name w:val="Hyperlink"/>
    <w:basedOn w:val="Absatz-Standardschriftart"/>
    <w:uiPriority w:val="99"/>
    <w:unhideWhenUsed/>
    <w:rsid w:val="00E12DF6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12DF6"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rsid w:val="00681F2C"/>
    <w:pPr>
      <w:spacing w:after="0" w:line="240" w:lineRule="auto"/>
    </w:pPr>
  </w:style>
  <w:style w:type="character" w:styleId="Kommentarzeichen">
    <w:name w:val="annotation reference"/>
    <w:basedOn w:val="Absatz-Standardschriftart"/>
    <w:uiPriority w:val="99"/>
    <w:semiHidden/>
    <w:unhideWhenUsed/>
    <w:rsid w:val="001B184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1B1846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1B1846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B184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B1846"/>
    <w:rPr>
      <w:b/>
      <w:bCs/>
      <w:sz w:val="20"/>
      <w:szCs w:val="20"/>
    </w:rPr>
  </w:style>
  <w:style w:type="character" w:styleId="BesuchterLink">
    <w:name w:val="FollowedHyperlink"/>
    <w:basedOn w:val="Absatz-Standardschriftart"/>
    <w:uiPriority w:val="99"/>
    <w:semiHidden/>
    <w:unhideWhenUsed/>
    <w:rsid w:val="00F144D5"/>
    <w:rPr>
      <w:color w:val="954F72" w:themeColor="followed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7D3A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D3A66"/>
  </w:style>
  <w:style w:type="paragraph" w:styleId="Fuzeile">
    <w:name w:val="footer"/>
    <w:basedOn w:val="Standard"/>
    <w:link w:val="FuzeileZchn"/>
    <w:uiPriority w:val="99"/>
    <w:unhideWhenUsed/>
    <w:rsid w:val="007D3A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D3A66"/>
  </w:style>
  <w:style w:type="character" w:customStyle="1" w:styleId="berschrift2Zchn">
    <w:name w:val="Überschrift 2 Zchn"/>
    <w:basedOn w:val="Absatz-Standardschriftart"/>
    <w:link w:val="berschrift2"/>
    <w:uiPriority w:val="9"/>
    <w:rsid w:val="00BF6264"/>
    <w:rPr>
      <w:rFonts w:asciiTheme="majorHAnsi" w:eastAsiaTheme="majorEastAsia" w:hAnsiTheme="majorHAnsi" w:cstheme="majorBidi"/>
      <w:color w:val="215CAF"/>
      <w:sz w:val="26"/>
      <w:szCs w:val="26"/>
    </w:rPr>
  </w:style>
  <w:style w:type="paragraph" w:styleId="Textkrper">
    <w:name w:val="Body Text"/>
    <w:basedOn w:val="Standard"/>
    <w:link w:val="TextkrperZchn"/>
    <w:uiPriority w:val="1"/>
    <w:qFormat/>
    <w:rsid w:val="004D1901"/>
    <w:pPr>
      <w:widowControl w:val="0"/>
      <w:autoSpaceDE w:val="0"/>
      <w:autoSpaceDN w:val="0"/>
      <w:spacing w:after="0" w:line="240" w:lineRule="auto"/>
    </w:pPr>
    <w:rPr>
      <w:rFonts w:ascii="Lucida Sans" w:eastAsia="Lucida Sans" w:hAnsi="Lucida Sans" w:cs="Lucida Sans"/>
      <w:sz w:val="20"/>
      <w:szCs w:val="20"/>
      <w:lang w:val="de-DE"/>
    </w:rPr>
  </w:style>
  <w:style w:type="character" w:customStyle="1" w:styleId="TextkrperZchn">
    <w:name w:val="Textkörper Zchn"/>
    <w:basedOn w:val="Absatz-Standardschriftart"/>
    <w:link w:val="Textkrper"/>
    <w:uiPriority w:val="1"/>
    <w:rsid w:val="004D1901"/>
    <w:rPr>
      <w:rFonts w:ascii="Lucida Sans" w:eastAsia="Lucida Sans" w:hAnsi="Lucida Sans" w:cs="Lucida Sans"/>
      <w:sz w:val="20"/>
      <w:szCs w:val="20"/>
      <w:lang w:val="de-DE"/>
    </w:rPr>
  </w:style>
  <w:style w:type="character" w:styleId="Platzhaltertext">
    <w:name w:val="Placeholder Text"/>
    <w:basedOn w:val="Absatz-Standardschriftart"/>
    <w:uiPriority w:val="99"/>
    <w:semiHidden/>
    <w:rsid w:val="000172E6"/>
    <w:rPr>
      <w:color w:val="808080"/>
    </w:rPr>
  </w:style>
  <w:style w:type="paragraph" w:customStyle="1" w:styleId="pf0">
    <w:name w:val="pf0"/>
    <w:basedOn w:val="Standard"/>
    <w:rsid w:val="007417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034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1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6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8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9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8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66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ettings" Target="settings.xml"/><Relationship Id="rId12" Type="http://schemas.openxmlformats.org/officeDocument/2006/relationships/hyperlink" Target="https://ethz.ch/students/en/doctorate/fortschrittsbericht-standortgespraech.html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ethz.ch/staffnet/en/employment-and-work/leadership-and-development/dialog.html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2.svg"/><Relationship Id="rId2" Type="http://schemas.openxmlformats.org/officeDocument/2006/relationships/image" Target="media/image1.png"/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doege\Downloads\Zielerreichungsplan_Leitfaden-Formular_Vorlage_DE%20(2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FCE55B305544137936DD8477A3AFB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589ACE-67E3-4B27-870D-6D223C42C5E3}"/>
      </w:docPartPr>
      <w:docPartBody>
        <w:p w:rsidR="00FB545B" w:rsidRDefault="001479C7" w:rsidP="001479C7">
          <w:pPr>
            <w:pStyle w:val="DFCE55B305544137936DD8477A3AFB8A1"/>
          </w:pPr>
          <w:r w:rsidRPr="00C47860">
            <w:rPr>
              <w:rStyle w:val="Platzhaltertext"/>
              <w:rFonts w:ascii="Arial" w:hAnsi="Arial" w:cs="Arial"/>
              <w:sz w:val="20"/>
              <w:szCs w:val="20"/>
            </w:rPr>
            <w:t>Name</w:t>
          </w:r>
        </w:p>
      </w:docPartBody>
    </w:docPart>
    <w:docPart>
      <w:docPartPr>
        <w:name w:val="683A2EAFDAEA4A689C10AEBF6E723B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9C0518-1D74-4C24-8706-09577F03EE28}"/>
      </w:docPartPr>
      <w:docPartBody>
        <w:p w:rsidR="00FB545B" w:rsidRDefault="001479C7" w:rsidP="001479C7">
          <w:pPr>
            <w:pStyle w:val="683A2EAFDAEA4A689C10AEBF6E723BCA1"/>
          </w:pPr>
          <w:r w:rsidRPr="00C47860">
            <w:rPr>
              <w:rStyle w:val="Platzhaltertext"/>
              <w:rFonts w:ascii="Arial" w:hAnsi="Arial" w:cs="Arial"/>
              <w:sz w:val="20"/>
              <w:szCs w:val="20"/>
            </w:rPr>
            <w:t>Name</w:t>
          </w:r>
        </w:p>
      </w:docPartBody>
    </w:docPart>
    <w:docPart>
      <w:docPartPr>
        <w:name w:val="746AB2711C2F431D9755C5199B7175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0204F0-C109-4655-9C5E-F086309AAB96}"/>
      </w:docPartPr>
      <w:docPartBody>
        <w:p w:rsidR="00911CF4" w:rsidRDefault="001479C7" w:rsidP="001479C7">
          <w:pPr>
            <w:pStyle w:val="746AB2711C2F431D9755C5199B7175F21"/>
          </w:pPr>
          <w:r w:rsidRPr="00C47860">
            <w:rPr>
              <w:rStyle w:val="Platzhaltertext"/>
              <w:rFonts w:ascii="Arial" w:hAnsi="Arial" w:cs="Arial"/>
              <w:sz w:val="20"/>
              <w:szCs w:val="20"/>
            </w:rPr>
            <w:t>Datum anwählen</w:t>
          </w:r>
        </w:p>
      </w:docPartBody>
    </w:docPart>
    <w:docPart>
      <w:docPartPr>
        <w:name w:val="F6DAF419079B4E14BD5BA44E96A3300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65E5712-ADF5-4C4D-94E5-9A82732D2050}"/>
      </w:docPartPr>
      <w:docPartBody>
        <w:p w:rsidR="001F13B6" w:rsidRDefault="001479C7" w:rsidP="001479C7">
          <w:pPr>
            <w:pStyle w:val="F6DAF419079B4E14BD5BA44E96A330091"/>
          </w:pPr>
          <w:r>
            <w:rPr>
              <w:rStyle w:val="Platzhaltertext"/>
              <w:rFonts w:ascii="Arial" w:hAnsi="Arial" w:cs="Arial"/>
              <w:sz w:val="20"/>
              <w:szCs w:val="20"/>
            </w:rPr>
            <w:t>Vereinbarungen/Massnahmen/Ziele</w:t>
          </w:r>
          <w:r w:rsidRPr="00432A38">
            <w:rPr>
              <w:rStyle w:val="Platzhaltertext"/>
              <w:rFonts w:ascii="Arial" w:hAnsi="Arial" w:cs="Arial"/>
              <w:sz w:val="20"/>
              <w:szCs w:val="20"/>
            </w:rPr>
            <w:t xml:space="preserve"> können hier festgehalten werden.</w:t>
          </w:r>
        </w:p>
      </w:docPartBody>
    </w:docPart>
    <w:docPart>
      <w:docPartPr>
        <w:name w:val="196FC00443554B3F95443E1A769519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2E78B5-4432-4B38-81FE-7ACA6B69624C}"/>
      </w:docPartPr>
      <w:docPartBody>
        <w:p w:rsidR="00100C62" w:rsidRDefault="001479C7" w:rsidP="001479C7">
          <w:pPr>
            <w:pStyle w:val="196FC00443554B3F95443E1A769519C01"/>
          </w:pPr>
          <w:r>
            <w:rPr>
              <w:rStyle w:val="Platzhaltertext"/>
              <w:rFonts w:ascii="Arial" w:hAnsi="Arial" w:cs="Arial"/>
              <w:sz w:val="20"/>
              <w:szCs w:val="20"/>
            </w:rPr>
            <w:t>Vereinbarungen/Massnahmen/Ziele</w:t>
          </w:r>
          <w:r w:rsidRPr="00432A38">
            <w:rPr>
              <w:rStyle w:val="Platzhaltertext"/>
              <w:rFonts w:ascii="Arial" w:hAnsi="Arial" w:cs="Arial"/>
              <w:sz w:val="20"/>
              <w:szCs w:val="20"/>
            </w:rPr>
            <w:t xml:space="preserve"> können hier festgehalten werden.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DIN Next W1G">
    <w:altName w:val="Calibri"/>
    <w:panose1 w:val="020B0503020203050203"/>
    <w:charset w:val="00"/>
    <w:family w:val="swiss"/>
    <w:notTrueType/>
    <w:pitch w:val="variable"/>
    <w:sig w:usb0="A00002AF" w:usb1="5000205B" w:usb2="00000000" w:usb3="00000000" w:csb0="0000009F" w:csb1="00000000"/>
  </w:font>
  <w:font w:name="DINNextW1G-Regular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15B"/>
    <w:rsid w:val="00057600"/>
    <w:rsid w:val="000613CB"/>
    <w:rsid w:val="000D349C"/>
    <w:rsid w:val="00100C62"/>
    <w:rsid w:val="001479C7"/>
    <w:rsid w:val="001F13B6"/>
    <w:rsid w:val="002124A9"/>
    <w:rsid w:val="002824CF"/>
    <w:rsid w:val="002F5832"/>
    <w:rsid w:val="003568B5"/>
    <w:rsid w:val="00411FC1"/>
    <w:rsid w:val="00437DB9"/>
    <w:rsid w:val="005634C2"/>
    <w:rsid w:val="005805F7"/>
    <w:rsid w:val="005D4566"/>
    <w:rsid w:val="006078F0"/>
    <w:rsid w:val="00627D29"/>
    <w:rsid w:val="006C0FBC"/>
    <w:rsid w:val="00764008"/>
    <w:rsid w:val="007B7088"/>
    <w:rsid w:val="007E715B"/>
    <w:rsid w:val="0088615B"/>
    <w:rsid w:val="008A10F9"/>
    <w:rsid w:val="008A38C3"/>
    <w:rsid w:val="008E6A3E"/>
    <w:rsid w:val="00911CF4"/>
    <w:rsid w:val="009F7182"/>
    <w:rsid w:val="00A2128F"/>
    <w:rsid w:val="00A30D4A"/>
    <w:rsid w:val="00A66C0F"/>
    <w:rsid w:val="00BC3D5C"/>
    <w:rsid w:val="00C57165"/>
    <w:rsid w:val="00C83FD9"/>
    <w:rsid w:val="00CC21E1"/>
    <w:rsid w:val="00CD57EC"/>
    <w:rsid w:val="00E13074"/>
    <w:rsid w:val="00E23E0F"/>
    <w:rsid w:val="00E35215"/>
    <w:rsid w:val="00E54004"/>
    <w:rsid w:val="00E57698"/>
    <w:rsid w:val="00EE3E15"/>
    <w:rsid w:val="00F659C1"/>
    <w:rsid w:val="00FB5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de-CH" w:eastAsia="de-CH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1479C7"/>
    <w:rPr>
      <w:color w:val="808080"/>
    </w:rPr>
  </w:style>
  <w:style w:type="paragraph" w:customStyle="1" w:styleId="DFCE55B305544137936DD8477A3AFB8A1">
    <w:name w:val="DFCE55B305544137936DD8477A3AFB8A1"/>
    <w:rsid w:val="001479C7"/>
    <w:rPr>
      <w:rFonts w:eastAsiaTheme="minorHAnsi"/>
      <w:kern w:val="0"/>
      <w:lang w:eastAsia="en-US"/>
      <w14:ligatures w14:val="none"/>
    </w:rPr>
  </w:style>
  <w:style w:type="paragraph" w:customStyle="1" w:styleId="746AB2711C2F431D9755C5199B7175F21">
    <w:name w:val="746AB2711C2F431D9755C5199B7175F21"/>
    <w:rsid w:val="001479C7"/>
    <w:rPr>
      <w:rFonts w:eastAsiaTheme="minorHAnsi"/>
      <w:kern w:val="0"/>
      <w:lang w:eastAsia="en-US"/>
      <w14:ligatures w14:val="none"/>
    </w:rPr>
  </w:style>
  <w:style w:type="paragraph" w:customStyle="1" w:styleId="683A2EAFDAEA4A689C10AEBF6E723BCA1">
    <w:name w:val="683A2EAFDAEA4A689C10AEBF6E723BCA1"/>
    <w:rsid w:val="001479C7"/>
    <w:rPr>
      <w:rFonts w:eastAsiaTheme="minorHAnsi"/>
      <w:kern w:val="0"/>
      <w:lang w:eastAsia="en-US"/>
      <w14:ligatures w14:val="none"/>
    </w:rPr>
  </w:style>
  <w:style w:type="paragraph" w:customStyle="1" w:styleId="F6DAF419079B4E14BD5BA44E96A330091">
    <w:name w:val="F6DAF419079B4E14BD5BA44E96A330091"/>
    <w:rsid w:val="001479C7"/>
    <w:rPr>
      <w:rFonts w:eastAsiaTheme="minorHAnsi"/>
      <w:kern w:val="0"/>
      <w:lang w:eastAsia="en-US"/>
      <w14:ligatures w14:val="none"/>
    </w:rPr>
  </w:style>
  <w:style w:type="paragraph" w:customStyle="1" w:styleId="196FC00443554B3F95443E1A769519C01">
    <w:name w:val="196FC00443554B3F95443E1A769519C01"/>
    <w:rsid w:val="001479C7"/>
    <w:rPr>
      <w:rFonts w:eastAsiaTheme="minorHAnsi"/>
      <w:kern w:val="0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31965D7C4AE574BB109B8530A334A99" ma:contentTypeVersion="15" ma:contentTypeDescription="Ein neues Dokument erstellen." ma:contentTypeScope="" ma:versionID="175fc40351ab2a39e0a785675d023b02">
  <xsd:schema xmlns:xsd="http://www.w3.org/2001/XMLSchema" xmlns:xs="http://www.w3.org/2001/XMLSchema" xmlns:p="http://schemas.microsoft.com/office/2006/metadata/properties" xmlns:ns2="5d1a41e1-d685-4aff-9e1e-0a87a134b5da" xmlns:ns3="d810e6f6-ec4d-47b5-9a44-5683e588926b" targetNamespace="http://schemas.microsoft.com/office/2006/metadata/properties" ma:root="true" ma:fieldsID="fcf80e643349e0a116d9c3dce235b0b2" ns2:_="" ns3:_="">
    <xsd:import namespace="5d1a41e1-d685-4aff-9e1e-0a87a134b5da"/>
    <xsd:import namespace="d810e6f6-ec4d-47b5-9a44-5683e588926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1a41e1-d685-4aff-9e1e-0a87a134b5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Bildmarkierungen" ma:readOnly="false" ma:fieldId="{5cf76f15-5ced-4ddc-b409-7134ff3c332f}" ma:taxonomyMulti="true" ma:sspId="325753ee-1565-428d-819f-4135842f58f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10e6f6-ec4d-47b5-9a44-5683e588926b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219fdf55-8662-44d5-a5ac-36f5ef39c138}" ma:internalName="TaxCatchAll" ma:showField="CatchAllData" ma:web="d810e6f6-ec4d-47b5-9a44-5683e588926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810e6f6-ec4d-47b5-9a44-5683e588926b" xsi:nil="true"/>
    <lcf76f155ced4ddcb4097134ff3c332f xmlns="5d1a41e1-d685-4aff-9e1e-0a87a134b5d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5795328-90B2-4F6F-AF97-5783AF445A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1a41e1-d685-4aff-9e1e-0a87a134b5da"/>
    <ds:schemaRef ds:uri="d810e6f6-ec4d-47b5-9a44-5683e58892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2654232-B645-4188-B50C-1802ED3C5A3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CE0C39B-2833-4120-B3C4-730C679A1C3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0BCCD05-9E63-4CB0-85B8-2A5465B66979}">
  <ds:schemaRefs>
    <ds:schemaRef ds:uri="http://schemas.microsoft.com/office/2006/metadata/properties"/>
    <ds:schemaRef ds:uri="http://schemas.microsoft.com/office/infopath/2007/PartnerControls"/>
    <ds:schemaRef ds:uri="d810e6f6-ec4d-47b5-9a44-5683e588926b"/>
    <ds:schemaRef ds:uri="5d1a41e1-d685-4aff-9e1e-0a87a134b5d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Zielerreichungsplan_Leitfaden-Formular_Vorlage_DE (2).dotx</Template>
  <TotalTime>0</TotalTime>
  <Pages>2</Pages>
  <Words>413</Words>
  <Characters>2604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3011</CharactersWithSpaces>
  <SharedDoc>false</SharedDoc>
  <HLinks>
    <vt:vector size="18" baseType="variant">
      <vt:variant>
        <vt:i4>6881407</vt:i4>
      </vt:variant>
      <vt:variant>
        <vt:i4>10</vt:i4>
      </vt:variant>
      <vt:variant>
        <vt:i4>0</vt:i4>
      </vt:variant>
      <vt:variant>
        <vt:i4>5</vt:i4>
      </vt:variant>
      <vt:variant>
        <vt:lpwstr>https://ethz.ch/staffnet/de/anstellung-und-arbeit/fuehrung-und-entwicklung/entwicklung/laufbahn-planen.html</vt:lpwstr>
      </vt:variant>
      <vt:variant>
        <vt:lpwstr/>
      </vt:variant>
      <vt:variant>
        <vt:i4>2555956</vt:i4>
      </vt:variant>
      <vt:variant>
        <vt:i4>3</vt:i4>
      </vt:variant>
      <vt:variant>
        <vt:i4>0</vt:i4>
      </vt:variant>
      <vt:variant>
        <vt:i4>5</vt:i4>
      </vt:variant>
      <vt:variant>
        <vt:lpwstr>https://ethz.ch/studierende/de/doktorat/fortschrittsbericht-standortgespraech.html</vt:lpwstr>
      </vt:variant>
      <vt:variant>
        <vt:lpwstr/>
      </vt:variant>
      <vt:variant>
        <vt:i4>720965</vt:i4>
      </vt:variant>
      <vt:variant>
        <vt:i4>0</vt:i4>
      </vt:variant>
      <vt:variant>
        <vt:i4>0</vt:i4>
      </vt:variant>
      <vt:variant>
        <vt:i4>5</vt:i4>
      </vt:variant>
      <vt:variant>
        <vt:lpwstr>mailto:https://ethz.ch/staffnet/de/anstellung-und-arbeit/fuehrung-und-entwicklung/dialog.html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Doege  Dagmar (VPPL)</dc:creator>
  <cp:keywords>, docId:D44C610E54B61F15C898FD6332288B0F</cp:keywords>
  <dc:description/>
  <cp:lastModifiedBy>Bendel  Anna (VPPL)</cp:lastModifiedBy>
  <cp:revision>44</cp:revision>
  <cp:lastPrinted>2024-03-20T23:14:00Z</cp:lastPrinted>
  <dcterms:created xsi:type="dcterms:W3CDTF">2024-08-06T08:47:00Z</dcterms:created>
  <dcterms:modified xsi:type="dcterms:W3CDTF">2024-08-27T06:37:00Z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0x010100231965D7C4AE574BB109B8530A334A99</vt:lpwstr>
  </property>
  <property fmtid="{D5CDD505-2E9C-101B-9397-08002B2CF9AE}" pid="3" name="MediaServiceImageTags">
    <vt:lpwstr/>
  </property>
</Properties>
</file>