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4D8827" w14:textId="63ED8FF2" w:rsidR="004D1901" w:rsidRPr="00A215E5" w:rsidRDefault="004D1901" w:rsidP="0041064F">
      <w:pPr>
        <w:pStyle w:val="Textkrper"/>
        <w:tabs>
          <w:tab w:val="left" w:pos="3261"/>
          <w:tab w:val="left" w:pos="6946"/>
        </w:tabs>
        <w:spacing w:line="360" w:lineRule="auto"/>
        <w:rPr>
          <w:rFonts w:ascii="Arial" w:hAnsi="Arial" w:cs="Arial"/>
          <w:lang w:val="de-CH"/>
        </w:rPr>
      </w:pPr>
      <w:r w:rsidRPr="00E230C8">
        <w:rPr>
          <w:rFonts w:ascii="Arial" w:hAnsi="Arial" w:cs="Arial"/>
          <w:spacing w:val="-2"/>
          <w:lang w:val="de-CH"/>
        </w:rPr>
        <w:t>Mitarbeiter:</w:t>
      </w:r>
      <w:r w:rsidRPr="00A215E5">
        <w:rPr>
          <w:rFonts w:ascii="Arial" w:hAnsi="Arial" w:cs="Arial"/>
          <w:spacing w:val="-2"/>
          <w:lang w:val="de-CH"/>
        </w:rPr>
        <w:t>in:</w:t>
      </w:r>
      <w:r w:rsidRPr="00A215E5">
        <w:rPr>
          <w:rFonts w:ascii="Arial" w:hAnsi="Arial" w:cs="Arial"/>
          <w:spacing w:val="-2"/>
          <w:lang w:val="de-CH"/>
        </w:rPr>
        <w:tab/>
        <w:t xml:space="preserve">Datum </w:t>
      </w:r>
      <w:r w:rsidR="009A0050" w:rsidRPr="00A215E5">
        <w:rPr>
          <w:rFonts w:ascii="Arial" w:hAnsi="Arial" w:cs="Arial"/>
          <w:lang w:val="de-CH"/>
        </w:rPr>
        <w:t>des Gesprächs</w:t>
      </w:r>
      <w:r w:rsidRPr="00A215E5">
        <w:rPr>
          <w:rFonts w:ascii="Arial" w:hAnsi="Arial" w:cs="Arial"/>
          <w:spacing w:val="-2"/>
          <w:lang w:val="de-CH"/>
        </w:rPr>
        <w:t>:</w:t>
      </w:r>
      <w:r w:rsidR="00104D14" w:rsidRPr="00A215E5">
        <w:rPr>
          <w:rFonts w:ascii="Arial" w:hAnsi="Arial" w:cs="Arial"/>
          <w:spacing w:val="-2"/>
          <w:lang w:val="de-CH"/>
        </w:rPr>
        <w:tab/>
      </w:r>
      <w:r w:rsidRPr="00A215E5">
        <w:rPr>
          <w:rFonts w:ascii="Arial" w:hAnsi="Arial" w:cs="Arial"/>
          <w:spacing w:val="-2"/>
          <w:lang w:val="de-CH"/>
        </w:rPr>
        <w:t xml:space="preserve">Vorgesetzte Person: </w:t>
      </w:r>
    </w:p>
    <w:p w14:paraId="6E6D155C" w14:textId="62804725" w:rsidR="004D1901" w:rsidRPr="00C47860" w:rsidRDefault="0041064F" w:rsidP="0018138D">
      <w:pPr>
        <w:tabs>
          <w:tab w:val="left" w:pos="3261"/>
          <w:tab w:val="left" w:pos="6946"/>
        </w:tabs>
        <w:snapToGrid w:val="0"/>
        <w:spacing w:after="120"/>
        <w:rPr>
          <w:rFonts w:ascii="Arial" w:hAnsi="Arial" w:cs="Arial"/>
          <w:sz w:val="20"/>
          <w:szCs w:val="20"/>
        </w:rPr>
      </w:pPr>
      <w:r w:rsidRPr="00C47860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251658242" behindDoc="1" locked="0" layoutInCell="1" allowOverlap="1" wp14:anchorId="65A288BC" wp14:editId="71181DCD">
                <wp:simplePos x="0" y="0"/>
                <wp:positionH relativeFrom="page">
                  <wp:posOffset>5158740</wp:posOffset>
                </wp:positionH>
                <wp:positionV relativeFrom="paragraph">
                  <wp:posOffset>203835</wp:posOffset>
                </wp:positionV>
                <wp:extent cx="1548130" cy="1270"/>
                <wp:effectExtent l="0" t="0" r="0" b="0"/>
                <wp:wrapTopAndBottom/>
                <wp:docPr id="7" name="Freihandform: 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481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48130">
                              <a:moveTo>
                                <a:pt x="0" y="0"/>
                              </a:moveTo>
                              <a:lnTo>
                                <a:pt x="1548003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rto="http://schemas.microsoft.com/office/word/2006/arto">
            <w:pict>
              <v:shape w14:anchorId="3DD10E1B" id="Freihandform: Form 7" o:spid="_x0000_s1026" style="position:absolute;margin-left:406.2pt;margin-top:16.05pt;width:121.9pt;height:.1pt;z-index:-25165823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481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" path="m,l1548003,e" filled="f" strokeweight=".5pt">
                <v:path arrowok="t"/>
                <w10:wrap type="topAndBottom" anchorx="page"/>
              </v:shape>
            </w:pict>
          </mc:Fallback>
        </mc:AlternateContent>
      </w:r>
      <w:r w:rsidRPr="00C47860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251658241" behindDoc="1" locked="0" layoutInCell="1" allowOverlap="1" wp14:anchorId="03292F75" wp14:editId="2E4D9349">
                <wp:simplePos x="0" y="0"/>
                <wp:positionH relativeFrom="page">
                  <wp:posOffset>2788920</wp:posOffset>
                </wp:positionH>
                <wp:positionV relativeFrom="paragraph">
                  <wp:posOffset>186690</wp:posOffset>
                </wp:positionV>
                <wp:extent cx="1533525" cy="1270"/>
                <wp:effectExtent l="0" t="0" r="0" b="0"/>
                <wp:wrapTopAndBottom/>
                <wp:docPr id="6" name="Freihandform: 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335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33525">
                              <a:moveTo>
                                <a:pt x="0" y="0"/>
                              </a:moveTo>
                              <a:lnTo>
                                <a:pt x="1533258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rto="http://schemas.microsoft.com/office/word/2006/arto">
            <w:pict>
              <v:shape w14:anchorId="43CCBC9A" id="Freihandform: Form 6" o:spid="_x0000_s1026" style="position:absolute;margin-left:219.6pt;margin-top:14.7pt;width:120.75pt;height:.1pt;z-index:-251658239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335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" path="m,l1533258,e" filled="f" strokeweight=".5pt">
                <v:path arrowok="t"/>
                <w10:wrap type="topAndBottom" anchorx="page"/>
              </v:shape>
            </w:pict>
          </mc:Fallback>
        </mc:AlternateContent>
      </w:r>
      <w:r w:rsidRPr="00C47860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5221CD39" wp14:editId="0F8E40AD">
                <wp:simplePos x="0" y="0"/>
                <wp:positionH relativeFrom="page">
                  <wp:posOffset>714375</wp:posOffset>
                </wp:positionH>
                <wp:positionV relativeFrom="paragraph">
                  <wp:posOffset>186995</wp:posOffset>
                </wp:positionV>
                <wp:extent cx="1564005" cy="1270"/>
                <wp:effectExtent l="0" t="0" r="0" b="0"/>
                <wp:wrapTopAndBottom/>
                <wp:docPr id="5" name="Freihandform: 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64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64005">
                              <a:moveTo>
                                <a:pt x="0" y="0"/>
                              </a:moveTo>
                              <a:lnTo>
                                <a:pt x="1563712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rto="http://schemas.microsoft.com/office/word/2006/arto">
            <w:pict>
              <v:shape w14:anchorId="77B15B41" id="Freihandform: Form 5" o:spid="_x0000_s1026" style="position:absolute;margin-left:56.25pt;margin-top:14.7pt;width:123.15pt;height:.1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640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" path="m,l1563712,e" filled="f" strokeweight=".5pt">
                <v:path arrowok="t"/>
                <w10:wrap type="topAndBottom" anchorx="page"/>
              </v:shape>
            </w:pict>
          </mc:Fallback>
        </mc:AlternateContent>
      </w:r>
      <w:sdt>
        <w:sdtPr>
          <w:rPr>
            <w:rFonts w:ascii="Arial" w:hAnsi="Arial" w:cs="Arial"/>
            <w:sz w:val="20"/>
            <w:szCs w:val="20"/>
          </w:rPr>
          <w:id w:val="-1880007259"/>
          <w:placeholder>
            <w:docPart w:val="DFCE55B305544137936DD8477A3AFB8A"/>
          </w:placeholder>
          <w:showingPlcHdr/>
          <w:text/>
        </w:sdtPr>
        <w:sdtContent>
          <w:r w:rsidR="00D21E5F" w:rsidRPr="00C47860">
            <w:rPr>
              <w:rStyle w:val="Platzhaltertext"/>
              <w:rFonts w:ascii="Arial" w:hAnsi="Arial" w:cs="Arial"/>
              <w:sz w:val="20"/>
              <w:szCs w:val="20"/>
            </w:rPr>
            <w:t>Name</w:t>
          </w:r>
        </w:sdtContent>
      </w:sdt>
      <w:r w:rsidR="0018138D" w:rsidRPr="00C47860">
        <w:rPr>
          <w:rFonts w:ascii="Arial" w:hAnsi="Arial" w:cs="Arial"/>
          <w:sz w:val="20"/>
          <w:szCs w:val="20"/>
        </w:rPr>
        <w:tab/>
      </w:r>
      <w:sdt>
        <w:sdtPr>
          <w:rPr>
            <w:rFonts w:ascii="Arial" w:hAnsi="Arial" w:cs="Arial"/>
            <w:sz w:val="20"/>
            <w:szCs w:val="20"/>
          </w:rPr>
          <w:id w:val="-85770510"/>
          <w:placeholder>
            <w:docPart w:val="746AB2711C2F431D9755C5199B7175F2"/>
          </w:placeholder>
          <w:showingPlcHdr/>
          <w:date>
            <w:dateFormat w:val="dd.MM.yyyy"/>
            <w:lid w:val="de-CH"/>
            <w:storeMappedDataAs w:val="dateTime"/>
            <w:calendar w:val="gregorian"/>
          </w:date>
        </w:sdtPr>
        <w:sdtContent>
          <w:r w:rsidR="00C47860" w:rsidRPr="00C47860">
            <w:rPr>
              <w:rStyle w:val="Platzhaltertext"/>
              <w:rFonts w:ascii="Arial" w:hAnsi="Arial" w:cs="Arial"/>
              <w:sz w:val="20"/>
              <w:szCs w:val="20"/>
            </w:rPr>
            <w:t>Datum anwählen</w:t>
          </w:r>
        </w:sdtContent>
      </w:sdt>
      <w:r w:rsidR="0018138D" w:rsidRPr="00C47860">
        <w:rPr>
          <w:rFonts w:ascii="Arial" w:hAnsi="Arial" w:cs="Arial"/>
          <w:sz w:val="20"/>
          <w:szCs w:val="20"/>
        </w:rPr>
        <w:tab/>
      </w:r>
      <w:sdt>
        <w:sdtPr>
          <w:rPr>
            <w:rFonts w:ascii="Arial" w:hAnsi="Arial" w:cs="Arial"/>
            <w:sz w:val="20"/>
            <w:szCs w:val="20"/>
          </w:rPr>
          <w:id w:val="1788088409"/>
          <w:placeholder>
            <w:docPart w:val="683A2EAFDAEA4A689C10AEBF6E723BCA"/>
          </w:placeholder>
          <w:showingPlcHdr/>
          <w:text/>
        </w:sdtPr>
        <w:sdtContent>
          <w:r w:rsidR="00C47860" w:rsidRPr="00C47860">
            <w:rPr>
              <w:rStyle w:val="Platzhaltertext"/>
              <w:rFonts w:ascii="Arial" w:hAnsi="Arial" w:cs="Arial"/>
              <w:sz w:val="20"/>
              <w:szCs w:val="20"/>
            </w:rPr>
            <w:t>Name</w:t>
          </w:r>
        </w:sdtContent>
      </w:sdt>
    </w:p>
    <w:p w14:paraId="270B93C5" w14:textId="34DB80DE" w:rsidR="00097F76" w:rsidRPr="00996B49" w:rsidRDefault="008C09ED" w:rsidP="0018138D">
      <w:pPr>
        <w:pStyle w:val="Textkrper"/>
        <w:tabs>
          <w:tab w:val="left" w:pos="3261"/>
          <w:tab w:val="left" w:pos="6946"/>
        </w:tabs>
        <w:spacing w:before="78"/>
        <w:rPr>
          <w:rFonts w:ascii="Arial" w:hAnsi="Arial" w:cs="Arial"/>
          <w:lang w:val="de-CH"/>
        </w:rPr>
      </w:pPr>
      <w:r>
        <w:rPr>
          <w:rFonts w:ascii="Arial" w:hAnsi="Arial" w:cs="Arial"/>
          <w:lang w:val="de-CH"/>
        </w:rPr>
        <w:br/>
      </w:r>
    </w:p>
    <w:p w14:paraId="396733DF" w14:textId="23FD7AE4" w:rsidR="00A24D1E" w:rsidRPr="00996B49" w:rsidRDefault="00A24D1E" w:rsidP="00B37847">
      <w:pPr>
        <w:pStyle w:val="berschrift1"/>
        <w:ind w:left="0"/>
        <w:rPr>
          <w:rFonts w:cs="Arial"/>
          <w:sz w:val="24"/>
          <w:szCs w:val="24"/>
          <w:lang w:val="de-CH"/>
        </w:rPr>
      </w:pPr>
    </w:p>
    <w:p w14:paraId="18974F5F" w14:textId="5F89C51A" w:rsidR="008C68BE" w:rsidRDefault="006E3CAA" w:rsidP="00B37847">
      <w:pPr>
        <w:pStyle w:val="berschrift1"/>
        <w:ind w:left="0"/>
        <w:rPr>
          <w:rFonts w:eastAsia="Lucida Sans" w:cs="Arial"/>
          <w:b w:val="0"/>
          <w:bCs w:val="0"/>
          <w:color w:val="0060AC"/>
          <w:spacing w:val="-2"/>
          <w:w w:val="90"/>
          <w:sz w:val="40"/>
          <w:szCs w:val="22"/>
          <w:lang w:val="de-CH"/>
        </w:rPr>
      </w:pPr>
      <w:r>
        <w:rPr>
          <w:rFonts w:eastAsia="Lucida Sans" w:cs="Arial"/>
          <w:b w:val="0"/>
          <w:bCs w:val="0"/>
          <w:color w:val="0060AC"/>
          <w:spacing w:val="-2"/>
          <w:w w:val="90"/>
          <w:sz w:val="40"/>
          <w:szCs w:val="22"/>
          <w:lang w:val="de-CH"/>
        </w:rPr>
        <w:t xml:space="preserve">Leitfragen zur </w:t>
      </w:r>
      <w:r w:rsidR="00562281">
        <w:rPr>
          <w:rFonts w:eastAsia="Lucida Sans" w:cs="Arial"/>
          <w:b w:val="0"/>
          <w:bCs w:val="0"/>
          <w:color w:val="0060AC"/>
          <w:spacing w:val="-2"/>
          <w:w w:val="90"/>
          <w:sz w:val="40"/>
          <w:szCs w:val="22"/>
          <w:lang w:val="de-CH"/>
        </w:rPr>
        <w:t>Laufbahn</w:t>
      </w:r>
      <w:r>
        <w:rPr>
          <w:rFonts w:eastAsia="Lucida Sans" w:cs="Arial"/>
          <w:b w:val="0"/>
          <w:bCs w:val="0"/>
          <w:color w:val="0060AC"/>
          <w:spacing w:val="-2"/>
          <w:w w:val="90"/>
          <w:sz w:val="40"/>
          <w:szCs w:val="22"/>
          <w:lang w:val="de-CH"/>
        </w:rPr>
        <w:t>planung</w:t>
      </w:r>
      <w:r w:rsidR="003F2D5F">
        <w:rPr>
          <w:rFonts w:eastAsia="Lucida Sans" w:cs="Arial"/>
          <w:b w:val="0"/>
          <w:bCs w:val="0"/>
          <w:color w:val="0060AC"/>
          <w:spacing w:val="-2"/>
          <w:w w:val="90"/>
          <w:sz w:val="40"/>
          <w:szCs w:val="22"/>
          <w:lang w:val="de-CH"/>
        </w:rPr>
        <w:t xml:space="preserve"> für Mitarbeitende in </w:t>
      </w:r>
      <w:r w:rsidR="002349E6">
        <w:rPr>
          <w:rFonts w:eastAsia="Lucida Sans" w:cs="Arial"/>
          <w:b w:val="0"/>
          <w:bCs w:val="0"/>
          <w:color w:val="0060AC"/>
          <w:spacing w:val="-2"/>
          <w:w w:val="90"/>
          <w:sz w:val="40"/>
          <w:szCs w:val="22"/>
          <w:lang w:val="de-CH"/>
        </w:rPr>
        <w:t>befristeten wissenschaftlichen Funktionen</w:t>
      </w:r>
    </w:p>
    <w:p w14:paraId="71AFE123" w14:textId="423AE62B" w:rsidR="009A0050" w:rsidRDefault="009A0050" w:rsidP="009A0050">
      <w:pPr>
        <w:rPr>
          <w:rFonts w:ascii="Arial" w:hAnsi="Arial" w:cs="Arial"/>
          <w:sz w:val="20"/>
          <w:szCs w:val="20"/>
        </w:rPr>
      </w:pPr>
    </w:p>
    <w:p w14:paraId="4EC57BC5" w14:textId="77777777" w:rsidR="00A0711D" w:rsidRDefault="00A0711D" w:rsidP="00751B97">
      <w:pPr>
        <w:spacing w:after="0"/>
        <w:rPr>
          <w:rFonts w:ascii="Arial" w:hAnsi="Arial" w:cs="Arial"/>
          <w:sz w:val="20"/>
          <w:szCs w:val="20"/>
        </w:rPr>
      </w:pPr>
    </w:p>
    <w:p w14:paraId="3417DE4D" w14:textId="66A03D36" w:rsidR="00A0711D" w:rsidRPr="007C1462" w:rsidRDefault="007C1462" w:rsidP="007C1462">
      <w:pPr>
        <w:spacing w:after="0"/>
        <w:rPr>
          <w:rFonts w:ascii="Arial" w:hAnsi="Arial" w:cs="Arial"/>
          <w:sz w:val="20"/>
          <w:szCs w:val="20"/>
        </w:rPr>
      </w:pPr>
      <w:r w:rsidRPr="007C1462">
        <w:rPr>
          <w:rFonts w:ascii="Arial" w:hAnsi="Arial" w:cs="Arial"/>
          <w:sz w:val="20"/>
          <w:szCs w:val="20"/>
        </w:rPr>
        <w:t xml:space="preserve">Als vorgesetzte Person </w:t>
      </w:r>
      <w:r w:rsidR="00DC4C9F">
        <w:rPr>
          <w:rFonts w:ascii="Arial" w:hAnsi="Arial" w:cs="Arial"/>
          <w:sz w:val="20"/>
          <w:szCs w:val="20"/>
        </w:rPr>
        <w:t xml:space="preserve">sollten Sie </w:t>
      </w:r>
      <w:r w:rsidR="00BF396B">
        <w:rPr>
          <w:rFonts w:ascii="Arial" w:hAnsi="Arial" w:cs="Arial"/>
          <w:sz w:val="20"/>
          <w:szCs w:val="20"/>
        </w:rPr>
        <w:t xml:space="preserve">die </w:t>
      </w:r>
      <w:r w:rsidR="00DC4C9F">
        <w:rPr>
          <w:rFonts w:ascii="Arial" w:hAnsi="Arial" w:cs="Arial"/>
          <w:sz w:val="20"/>
          <w:szCs w:val="20"/>
        </w:rPr>
        <w:t>Laufbahn</w:t>
      </w:r>
      <w:r w:rsidR="00BE5E0E">
        <w:rPr>
          <w:rFonts w:ascii="Arial" w:hAnsi="Arial" w:cs="Arial"/>
          <w:sz w:val="20"/>
          <w:szCs w:val="20"/>
        </w:rPr>
        <w:t>planung</w:t>
      </w:r>
      <w:r w:rsidR="00DC4C9F">
        <w:rPr>
          <w:rFonts w:ascii="Arial" w:hAnsi="Arial" w:cs="Arial"/>
          <w:sz w:val="20"/>
          <w:szCs w:val="20"/>
        </w:rPr>
        <w:t xml:space="preserve"> mit Mitarbeitenden in befristeten wissenschaftlichen Funktionen regelmässig </w:t>
      </w:r>
      <w:r w:rsidR="00BE5E0E">
        <w:rPr>
          <w:rFonts w:ascii="Arial" w:hAnsi="Arial" w:cs="Arial"/>
          <w:sz w:val="20"/>
          <w:szCs w:val="20"/>
        </w:rPr>
        <w:t>besprechen</w:t>
      </w:r>
      <w:r w:rsidR="00DC4C9F">
        <w:rPr>
          <w:rFonts w:ascii="Arial" w:hAnsi="Arial" w:cs="Arial"/>
          <w:sz w:val="20"/>
          <w:szCs w:val="20"/>
        </w:rPr>
        <w:t>, dies in Ergänzung zum Personalgespräch</w:t>
      </w:r>
      <w:r w:rsidR="00DC4C9F" w:rsidRPr="00B55AF8">
        <w:rPr>
          <w:rFonts w:ascii="Arial" w:hAnsi="Arial" w:cs="Arial"/>
          <w:sz w:val="20"/>
          <w:szCs w:val="20"/>
        </w:rPr>
        <w:t xml:space="preserve"> </w:t>
      </w:r>
      <w:r w:rsidR="00DC4C9F" w:rsidRPr="002D0E2F">
        <w:rPr>
          <w:rFonts w:ascii="Arial" w:hAnsi="Arial" w:cs="Arial"/>
          <w:sz w:val="20"/>
          <w:szCs w:val="20"/>
        </w:rPr>
        <w:t>«</w:t>
      </w:r>
      <w:hyperlink r:id="rId11" w:history="1">
        <w:r w:rsidR="00DC4C9F" w:rsidRPr="00F64D12">
          <w:rPr>
            <w:rStyle w:val="Hyperlink"/>
            <w:rFonts w:ascii="Arial" w:hAnsi="Arial" w:cs="Arial"/>
            <w:sz w:val="20"/>
            <w:szCs w:val="20"/>
          </w:rPr>
          <w:t>Dia</w:t>
        </w:r>
        <w:r w:rsidR="00DC4C9F" w:rsidRPr="00F64D12">
          <w:rPr>
            <w:rStyle w:val="Hyperlink"/>
            <w:rFonts w:ascii="Arial" w:hAnsi="Arial" w:cs="Arial"/>
            <w:sz w:val="20"/>
            <w:szCs w:val="20"/>
          </w:rPr>
          <w:t>l</w:t>
        </w:r>
        <w:r w:rsidR="00DC4C9F" w:rsidRPr="00F64D12">
          <w:rPr>
            <w:rStyle w:val="Hyperlink"/>
            <w:rFonts w:ascii="Arial" w:hAnsi="Arial" w:cs="Arial"/>
            <w:sz w:val="20"/>
            <w:szCs w:val="20"/>
          </w:rPr>
          <w:t>og</w:t>
        </w:r>
      </w:hyperlink>
      <w:r w:rsidR="00DC4C9F" w:rsidRPr="002D0E2F">
        <w:rPr>
          <w:rFonts w:ascii="Arial" w:hAnsi="Arial" w:cs="Arial"/>
          <w:sz w:val="20"/>
          <w:szCs w:val="20"/>
        </w:rPr>
        <w:t>»</w:t>
      </w:r>
      <w:r w:rsidR="00DC4C9F">
        <w:rPr>
          <w:rFonts w:ascii="Arial" w:hAnsi="Arial" w:cs="Arial"/>
          <w:sz w:val="20"/>
          <w:szCs w:val="20"/>
        </w:rPr>
        <w:t xml:space="preserve"> bzw. für</w:t>
      </w:r>
      <w:r w:rsidR="00DC4C9F" w:rsidRPr="00B55AF8">
        <w:rPr>
          <w:rFonts w:ascii="Arial" w:hAnsi="Arial" w:cs="Arial"/>
          <w:sz w:val="20"/>
          <w:szCs w:val="20"/>
        </w:rPr>
        <w:t xml:space="preserve"> Doktorierenden</w:t>
      </w:r>
      <w:r w:rsidR="00DC4C9F">
        <w:rPr>
          <w:rFonts w:ascii="Arial" w:hAnsi="Arial" w:cs="Arial"/>
          <w:sz w:val="20"/>
          <w:szCs w:val="20"/>
        </w:rPr>
        <w:t xml:space="preserve"> </w:t>
      </w:r>
      <w:r w:rsidR="00C93079">
        <w:rPr>
          <w:rFonts w:ascii="Arial" w:hAnsi="Arial" w:cs="Arial"/>
          <w:sz w:val="20"/>
          <w:szCs w:val="20"/>
        </w:rPr>
        <w:t xml:space="preserve">dem Fortschrittsbericht </w:t>
      </w:r>
      <w:r w:rsidR="008F4E2D">
        <w:rPr>
          <w:rFonts w:ascii="Arial" w:hAnsi="Arial" w:cs="Arial"/>
          <w:sz w:val="20"/>
          <w:szCs w:val="20"/>
        </w:rPr>
        <w:t xml:space="preserve">und dem Standortgespräche </w:t>
      </w:r>
      <w:r w:rsidR="00612E8B">
        <w:rPr>
          <w:rFonts w:ascii="Arial" w:hAnsi="Arial" w:cs="Arial"/>
          <w:sz w:val="20"/>
          <w:szCs w:val="20"/>
        </w:rPr>
        <w:t xml:space="preserve">siehe </w:t>
      </w:r>
      <w:hyperlink r:id="rId12" w:history="1">
        <w:r w:rsidR="00DC4C9F">
          <w:rPr>
            <w:rStyle w:val="Hyperlink"/>
            <w:rFonts w:ascii="Arial" w:hAnsi="Arial" w:cs="Arial"/>
            <w:sz w:val="20"/>
            <w:szCs w:val="20"/>
          </w:rPr>
          <w:t>«V</w:t>
        </w:r>
        <w:r w:rsidR="00DC4C9F" w:rsidRPr="00B55AF8">
          <w:rPr>
            <w:rStyle w:val="Hyperlink"/>
            <w:rFonts w:ascii="Arial" w:hAnsi="Arial" w:cs="Arial"/>
            <w:sz w:val="20"/>
            <w:szCs w:val="20"/>
          </w:rPr>
          <w:t>orlage</w:t>
        </w:r>
        <w:r w:rsidR="008F4E2D">
          <w:rPr>
            <w:rStyle w:val="Hyperlink"/>
            <w:rFonts w:ascii="Arial" w:hAnsi="Arial" w:cs="Arial"/>
            <w:sz w:val="20"/>
            <w:szCs w:val="20"/>
          </w:rPr>
          <w:t>n</w:t>
        </w:r>
        <w:r w:rsidR="00DC4C9F" w:rsidRPr="00B55AF8">
          <w:rPr>
            <w:rStyle w:val="Hyperlink"/>
            <w:rFonts w:ascii="Arial" w:hAnsi="Arial" w:cs="Arial"/>
            <w:sz w:val="20"/>
            <w:szCs w:val="20"/>
          </w:rPr>
          <w:t xml:space="preserve"> vom Rektorat</w:t>
        </w:r>
      </w:hyperlink>
      <w:r w:rsidR="00DC4C9F">
        <w:rPr>
          <w:rStyle w:val="Hyperlink"/>
          <w:rFonts w:ascii="Arial" w:hAnsi="Arial" w:cs="Arial"/>
          <w:sz w:val="20"/>
          <w:szCs w:val="20"/>
        </w:rPr>
        <w:t>»</w:t>
      </w:r>
      <w:r w:rsidR="00575F63">
        <w:rPr>
          <w:rStyle w:val="Hyperlink"/>
          <w:rFonts w:ascii="Arial" w:hAnsi="Arial" w:cs="Arial"/>
          <w:sz w:val="20"/>
          <w:szCs w:val="20"/>
        </w:rPr>
        <w:t xml:space="preserve"> im Staffnet</w:t>
      </w:r>
      <w:r w:rsidR="00DC4C9F">
        <w:rPr>
          <w:rFonts w:ascii="Arial" w:hAnsi="Arial" w:cs="Arial"/>
          <w:sz w:val="20"/>
          <w:szCs w:val="20"/>
        </w:rPr>
        <w:t xml:space="preserve">. </w:t>
      </w:r>
      <w:r w:rsidR="00DC4C9F">
        <w:rPr>
          <w:rFonts w:ascii="Arial" w:hAnsi="Arial" w:cs="Arial"/>
          <w:sz w:val="20"/>
          <w:szCs w:val="20"/>
        </w:rPr>
        <w:br/>
      </w:r>
      <w:r w:rsidRPr="007C1462">
        <w:rPr>
          <w:rFonts w:ascii="Arial" w:hAnsi="Arial" w:cs="Arial"/>
          <w:sz w:val="20"/>
          <w:szCs w:val="20"/>
        </w:rPr>
        <w:t xml:space="preserve">Für </w:t>
      </w:r>
      <w:proofErr w:type="spellStart"/>
      <w:r w:rsidRPr="007C1462">
        <w:rPr>
          <w:rFonts w:ascii="Arial" w:hAnsi="Arial" w:cs="Arial"/>
          <w:sz w:val="20"/>
          <w:szCs w:val="20"/>
        </w:rPr>
        <w:t>Oberassistent:innen</w:t>
      </w:r>
      <w:proofErr w:type="spellEnd"/>
      <w:r w:rsidRPr="007C1462">
        <w:rPr>
          <w:rFonts w:ascii="Arial" w:hAnsi="Arial" w:cs="Arial"/>
          <w:sz w:val="20"/>
          <w:szCs w:val="20"/>
        </w:rPr>
        <w:t xml:space="preserve"> im 4. Anstellungsjahr ist ein Laufbahngespräch verbindlich. Sie können dieses Formular dafür </w:t>
      </w:r>
      <w:r w:rsidR="00566ECC">
        <w:rPr>
          <w:rFonts w:ascii="Arial" w:hAnsi="Arial" w:cs="Arial"/>
          <w:sz w:val="20"/>
          <w:szCs w:val="20"/>
        </w:rPr>
        <w:t>be</w:t>
      </w:r>
      <w:r w:rsidRPr="007C1462">
        <w:rPr>
          <w:rFonts w:ascii="Arial" w:hAnsi="Arial" w:cs="Arial"/>
          <w:sz w:val="20"/>
          <w:szCs w:val="20"/>
        </w:rPr>
        <w:t>nutzen.</w:t>
      </w:r>
    </w:p>
    <w:p w14:paraId="12B8120F" w14:textId="77777777" w:rsidR="00A0711D" w:rsidRPr="00A0711D" w:rsidRDefault="00A0711D" w:rsidP="00A0711D">
      <w:pPr>
        <w:spacing w:after="0"/>
        <w:rPr>
          <w:rFonts w:ascii="Arial" w:hAnsi="Arial" w:cs="Arial"/>
          <w:sz w:val="20"/>
          <w:szCs w:val="20"/>
        </w:rPr>
      </w:pPr>
    </w:p>
    <w:p w14:paraId="020B866D" w14:textId="138623C8" w:rsidR="00092DE8" w:rsidRPr="002024FA" w:rsidRDefault="002024FA" w:rsidP="002024FA">
      <w:pPr>
        <w:spacing w:after="0"/>
        <w:rPr>
          <w:rFonts w:ascii="Arial" w:hAnsi="Arial" w:cs="Arial"/>
          <w:sz w:val="20"/>
          <w:szCs w:val="20"/>
        </w:rPr>
      </w:pPr>
      <w:r w:rsidRPr="002024FA">
        <w:rPr>
          <w:rFonts w:ascii="Arial" w:hAnsi="Arial" w:cs="Arial"/>
          <w:sz w:val="20"/>
          <w:szCs w:val="20"/>
        </w:rPr>
        <w:t>Als Mitar</w:t>
      </w:r>
      <w:r w:rsidR="00DC4C9F">
        <w:rPr>
          <w:rFonts w:ascii="Arial" w:hAnsi="Arial" w:cs="Arial"/>
          <w:sz w:val="20"/>
          <w:szCs w:val="20"/>
        </w:rPr>
        <w:t>b</w:t>
      </w:r>
      <w:r w:rsidRPr="002024FA">
        <w:rPr>
          <w:rFonts w:ascii="Arial" w:hAnsi="Arial" w:cs="Arial"/>
          <w:sz w:val="20"/>
          <w:szCs w:val="20"/>
        </w:rPr>
        <w:t>eiter:</w:t>
      </w:r>
      <w:proofErr w:type="gramStart"/>
      <w:r w:rsidRPr="002024FA">
        <w:rPr>
          <w:rFonts w:ascii="Arial" w:hAnsi="Arial" w:cs="Arial"/>
          <w:sz w:val="20"/>
          <w:szCs w:val="20"/>
        </w:rPr>
        <w:t>in ü</w:t>
      </w:r>
      <w:r w:rsidR="007C1462" w:rsidRPr="002024FA">
        <w:rPr>
          <w:rFonts w:ascii="Arial" w:hAnsi="Arial" w:cs="Arial"/>
          <w:sz w:val="20"/>
          <w:szCs w:val="20"/>
        </w:rPr>
        <w:t>berlegen</w:t>
      </w:r>
      <w:proofErr w:type="gramEnd"/>
      <w:r w:rsidR="007C1462" w:rsidRPr="002024FA">
        <w:rPr>
          <w:rFonts w:ascii="Arial" w:hAnsi="Arial" w:cs="Arial"/>
          <w:sz w:val="20"/>
          <w:szCs w:val="20"/>
        </w:rPr>
        <w:t xml:space="preserve"> Si</w:t>
      </w:r>
      <w:r w:rsidR="00CD79A0">
        <w:rPr>
          <w:rFonts w:ascii="Arial" w:hAnsi="Arial" w:cs="Arial"/>
          <w:sz w:val="20"/>
          <w:szCs w:val="20"/>
        </w:rPr>
        <w:t>e sich</w:t>
      </w:r>
      <w:r w:rsidR="007C1462" w:rsidRPr="002024FA">
        <w:rPr>
          <w:rFonts w:ascii="Arial" w:hAnsi="Arial" w:cs="Arial"/>
          <w:sz w:val="20"/>
          <w:szCs w:val="20"/>
        </w:rPr>
        <w:t xml:space="preserve">, wie Sie </w:t>
      </w:r>
      <w:r w:rsidRPr="002024FA">
        <w:rPr>
          <w:rFonts w:ascii="Arial" w:hAnsi="Arial" w:cs="Arial"/>
          <w:sz w:val="20"/>
          <w:szCs w:val="20"/>
        </w:rPr>
        <w:t>die Zeit an der ETH</w:t>
      </w:r>
      <w:r w:rsidR="007C1462" w:rsidRPr="002024FA">
        <w:rPr>
          <w:rFonts w:ascii="Arial" w:hAnsi="Arial" w:cs="Arial"/>
          <w:sz w:val="20"/>
          <w:szCs w:val="20"/>
        </w:rPr>
        <w:t xml:space="preserve"> für Ihre </w:t>
      </w:r>
      <w:r w:rsidR="00566ECC">
        <w:rPr>
          <w:rFonts w:ascii="Arial" w:hAnsi="Arial" w:cs="Arial"/>
          <w:sz w:val="20"/>
          <w:szCs w:val="20"/>
        </w:rPr>
        <w:t xml:space="preserve">weitere </w:t>
      </w:r>
      <w:r w:rsidR="007C1462" w:rsidRPr="002024FA">
        <w:rPr>
          <w:rFonts w:ascii="Arial" w:hAnsi="Arial" w:cs="Arial"/>
          <w:sz w:val="20"/>
          <w:szCs w:val="20"/>
        </w:rPr>
        <w:t xml:space="preserve">Laufbahn </w:t>
      </w:r>
      <w:r w:rsidR="00566ECC">
        <w:rPr>
          <w:rFonts w:ascii="Arial" w:hAnsi="Arial" w:cs="Arial"/>
          <w:sz w:val="20"/>
          <w:szCs w:val="20"/>
        </w:rPr>
        <w:t xml:space="preserve">optimal </w:t>
      </w:r>
      <w:r w:rsidR="007C1462" w:rsidRPr="002024FA">
        <w:rPr>
          <w:rFonts w:ascii="Arial" w:hAnsi="Arial" w:cs="Arial"/>
          <w:sz w:val="20"/>
          <w:szCs w:val="20"/>
        </w:rPr>
        <w:t>nutzen und welchen nächsten Schritt Sie anstreben. Besprechen Sie frühzeitig mit Ihrer vorgesetzten Person Ihre Perspektive</w:t>
      </w:r>
      <w:r w:rsidR="00CD79A0">
        <w:rPr>
          <w:rFonts w:ascii="Arial" w:hAnsi="Arial" w:cs="Arial"/>
          <w:sz w:val="20"/>
          <w:szCs w:val="20"/>
        </w:rPr>
        <w:t>n</w:t>
      </w:r>
      <w:r w:rsidR="007C1462" w:rsidRPr="002024FA">
        <w:rPr>
          <w:rFonts w:ascii="Arial" w:hAnsi="Arial" w:cs="Arial"/>
          <w:sz w:val="20"/>
          <w:szCs w:val="20"/>
        </w:rPr>
        <w:t xml:space="preserve"> und Ihren nächsten Karriereschritt.</w:t>
      </w:r>
    </w:p>
    <w:p w14:paraId="4AB588F9" w14:textId="77777777" w:rsidR="00C579A6" w:rsidRPr="00C579A6" w:rsidRDefault="00C579A6" w:rsidP="00C579A6">
      <w:pPr>
        <w:spacing w:after="0"/>
        <w:rPr>
          <w:rFonts w:ascii="Arial" w:hAnsi="Arial" w:cs="Arial"/>
          <w:sz w:val="20"/>
          <w:szCs w:val="20"/>
          <w:lang w:val="de-DE"/>
        </w:rPr>
      </w:pPr>
    </w:p>
    <w:p w14:paraId="31549DF3" w14:textId="77777777" w:rsidR="00C579A6" w:rsidRDefault="00C579A6" w:rsidP="00420D8B">
      <w:pPr>
        <w:pStyle w:val="berschrift1"/>
        <w:ind w:left="0"/>
        <w:rPr>
          <w:rFonts w:eastAsia="Lucida Sans" w:cs="Arial"/>
          <w:b w:val="0"/>
          <w:bCs w:val="0"/>
          <w:color w:val="0060AC"/>
          <w:spacing w:val="-2"/>
          <w:w w:val="90"/>
          <w:sz w:val="40"/>
          <w:szCs w:val="22"/>
          <w:lang w:val="de-CH"/>
        </w:rPr>
      </w:pPr>
      <w:r w:rsidRPr="00420D8B">
        <w:rPr>
          <w:rFonts w:eastAsia="Lucida Sans" w:cs="Arial"/>
          <w:b w:val="0"/>
          <w:bCs w:val="0"/>
          <w:color w:val="0060AC"/>
          <w:spacing w:val="-2"/>
          <w:w w:val="90"/>
          <w:sz w:val="40"/>
          <w:szCs w:val="22"/>
          <w:lang w:val="de-CH"/>
        </w:rPr>
        <w:t>Leitfragen zur Laufbahnplanung</w:t>
      </w:r>
    </w:p>
    <w:p w14:paraId="548311E8" w14:textId="6F390706" w:rsidR="007417A9" w:rsidRPr="007417A9" w:rsidRDefault="007417A9" w:rsidP="007417A9">
      <w:pPr>
        <w:spacing w:after="0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20"/>
          <w:szCs w:val="20"/>
          <w:lang w:val="de-DE"/>
        </w:rPr>
        <w:br/>
      </w:r>
      <w:r w:rsidRPr="00C579A6">
        <w:rPr>
          <w:rFonts w:ascii="Arial" w:hAnsi="Arial" w:cs="Arial"/>
          <w:sz w:val="20"/>
          <w:szCs w:val="20"/>
          <w:lang w:val="de-DE"/>
        </w:rPr>
        <w:t xml:space="preserve">Folgende Leitfragen helfen </w:t>
      </w:r>
      <w:r w:rsidR="00E7097C">
        <w:rPr>
          <w:rFonts w:ascii="Arial" w:hAnsi="Arial" w:cs="Arial"/>
          <w:sz w:val="20"/>
          <w:szCs w:val="20"/>
          <w:lang w:val="de-DE"/>
        </w:rPr>
        <w:t>Ihnen,</w:t>
      </w:r>
      <w:r w:rsidRPr="00C579A6">
        <w:rPr>
          <w:rFonts w:ascii="Arial" w:hAnsi="Arial" w:cs="Arial"/>
          <w:sz w:val="20"/>
          <w:szCs w:val="20"/>
          <w:lang w:val="de-DE"/>
        </w:rPr>
        <w:t xml:space="preserve"> </w:t>
      </w:r>
      <w:r>
        <w:rPr>
          <w:rFonts w:ascii="Arial" w:hAnsi="Arial" w:cs="Arial"/>
          <w:sz w:val="20"/>
          <w:szCs w:val="20"/>
          <w:lang w:val="de-DE"/>
        </w:rPr>
        <w:t>Ihren nächsten Schritt in der Karriere zu erörtern</w:t>
      </w:r>
      <w:r w:rsidRPr="00C579A6">
        <w:rPr>
          <w:rFonts w:ascii="Arial" w:hAnsi="Arial" w:cs="Arial"/>
          <w:sz w:val="20"/>
          <w:szCs w:val="20"/>
          <w:lang w:val="de-DE"/>
        </w:rPr>
        <w:t>:</w:t>
      </w:r>
      <w:r>
        <w:rPr>
          <w:rFonts w:ascii="Arial" w:hAnsi="Arial" w:cs="Arial"/>
          <w:sz w:val="20"/>
          <w:szCs w:val="20"/>
          <w:lang w:val="de-DE"/>
        </w:rPr>
        <w:br/>
      </w:r>
    </w:p>
    <w:p w14:paraId="163C3B36" w14:textId="0D8009A3" w:rsidR="00C579A6" w:rsidRPr="00420D8B" w:rsidRDefault="00C579A6" w:rsidP="00420D8B">
      <w:pPr>
        <w:pStyle w:val="Listenabsatz"/>
        <w:numPr>
          <w:ilvl w:val="0"/>
          <w:numId w:val="20"/>
        </w:numPr>
        <w:spacing w:after="0"/>
        <w:ind w:left="426" w:hanging="421"/>
        <w:rPr>
          <w:rFonts w:ascii="Arial" w:hAnsi="Arial" w:cs="Arial"/>
          <w:sz w:val="20"/>
          <w:szCs w:val="20"/>
          <w:lang w:val="de-DE"/>
        </w:rPr>
      </w:pPr>
      <w:r w:rsidRPr="00420D8B">
        <w:rPr>
          <w:rFonts w:ascii="Arial" w:hAnsi="Arial" w:cs="Arial"/>
          <w:sz w:val="20"/>
          <w:szCs w:val="20"/>
          <w:lang w:val="de-DE"/>
        </w:rPr>
        <w:t xml:space="preserve">Welche </w:t>
      </w:r>
      <w:r w:rsidR="008E3EC7">
        <w:rPr>
          <w:rFonts w:ascii="Arial" w:hAnsi="Arial" w:cs="Arial"/>
          <w:sz w:val="20"/>
          <w:szCs w:val="20"/>
          <w:lang w:val="de-DE"/>
        </w:rPr>
        <w:t xml:space="preserve">Möglichkeiten bestehen </w:t>
      </w:r>
      <w:r w:rsidRPr="00420D8B">
        <w:rPr>
          <w:rFonts w:ascii="Arial" w:hAnsi="Arial" w:cs="Arial"/>
          <w:sz w:val="20"/>
          <w:szCs w:val="20"/>
          <w:lang w:val="de-DE"/>
        </w:rPr>
        <w:t xml:space="preserve">an der ETH </w:t>
      </w:r>
      <w:r w:rsidR="00984019">
        <w:rPr>
          <w:rFonts w:ascii="Arial" w:hAnsi="Arial" w:cs="Arial"/>
          <w:sz w:val="20"/>
          <w:szCs w:val="20"/>
          <w:lang w:val="de-DE"/>
        </w:rPr>
        <w:t xml:space="preserve">bzgl. </w:t>
      </w:r>
      <w:r w:rsidRPr="00420D8B">
        <w:rPr>
          <w:rFonts w:ascii="Arial" w:hAnsi="Arial" w:cs="Arial"/>
          <w:sz w:val="20"/>
          <w:szCs w:val="20"/>
          <w:lang w:val="de-DE"/>
        </w:rPr>
        <w:t>Arbeitsvertrag, Projekt</w:t>
      </w:r>
      <w:r w:rsidR="00984019">
        <w:rPr>
          <w:rFonts w:ascii="Arial" w:hAnsi="Arial" w:cs="Arial"/>
          <w:sz w:val="20"/>
          <w:szCs w:val="20"/>
          <w:lang w:val="de-DE"/>
        </w:rPr>
        <w:t>en</w:t>
      </w:r>
      <w:r w:rsidRPr="00420D8B">
        <w:rPr>
          <w:rFonts w:ascii="Arial" w:hAnsi="Arial" w:cs="Arial"/>
          <w:sz w:val="20"/>
          <w:szCs w:val="20"/>
          <w:lang w:val="de-DE"/>
        </w:rPr>
        <w:t>, Finanzierung</w:t>
      </w:r>
      <w:r w:rsidR="00984019">
        <w:rPr>
          <w:rFonts w:ascii="Arial" w:hAnsi="Arial" w:cs="Arial"/>
          <w:sz w:val="20"/>
          <w:szCs w:val="20"/>
          <w:lang w:val="de-DE"/>
        </w:rPr>
        <w:t xml:space="preserve"> und</w:t>
      </w:r>
      <w:r w:rsidRPr="00420D8B">
        <w:rPr>
          <w:rFonts w:ascii="Arial" w:hAnsi="Arial" w:cs="Arial"/>
          <w:sz w:val="20"/>
          <w:szCs w:val="20"/>
          <w:lang w:val="de-DE"/>
        </w:rPr>
        <w:t xml:space="preserve"> Laufbahnentwicklung?</w:t>
      </w:r>
    </w:p>
    <w:p w14:paraId="1FB8487B" w14:textId="29FC69DD" w:rsidR="00C579A6" w:rsidRPr="00420D8B" w:rsidRDefault="00C579A6" w:rsidP="00420D8B">
      <w:pPr>
        <w:pStyle w:val="Listenabsatz"/>
        <w:numPr>
          <w:ilvl w:val="0"/>
          <w:numId w:val="20"/>
        </w:numPr>
        <w:spacing w:after="0"/>
        <w:ind w:left="426" w:hanging="421"/>
        <w:rPr>
          <w:rFonts w:ascii="Arial" w:hAnsi="Arial" w:cs="Arial"/>
          <w:sz w:val="20"/>
          <w:szCs w:val="20"/>
          <w:lang w:val="de-DE"/>
        </w:rPr>
      </w:pPr>
      <w:r w:rsidRPr="00420D8B">
        <w:rPr>
          <w:rFonts w:ascii="Arial" w:hAnsi="Arial" w:cs="Arial"/>
          <w:sz w:val="20"/>
          <w:szCs w:val="20"/>
          <w:lang w:val="de-DE"/>
        </w:rPr>
        <w:t>Wann wird die maximale Dauer der Anstellung an der ETH erreicht?</w:t>
      </w:r>
    </w:p>
    <w:p w14:paraId="7BC1638F" w14:textId="0EA6E379" w:rsidR="00C579A6" w:rsidRPr="00420D8B" w:rsidRDefault="008A2449" w:rsidP="00420D8B">
      <w:pPr>
        <w:pStyle w:val="Listenabsatz"/>
        <w:numPr>
          <w:ilvl w:val="0"/>
          <w:numId w:val="20"/>
        </w:numPr>
        <w:spacing w:after="0"/>
        <w:ind w:left="426" w:hanging="421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20"/>
          <w:szCs w:val="20"/>
          <w:lang w:val="de-DE"/>
        </w:rPr>
        <w:t xml:space="preserve">Welche </w:t>
      </w:r>
      <w:r w:rsidR="00C579A6" w:rsidRPr="00420D8B">
        <w:rPr>
          <w:rFonts w:ascii="Arial" w:hAnsi="Arial" w:cs="Arial"/>
          <w:sz w:val="20"/>
          <w:szCs w:val="20"/>
          <w:lang w:val="de-DE"/>
        </w:rPr>
        <w:t>ETH-interne</w:t>
      </w:r>
      <w:r w:rsidR="00E7097C">
        <w:rPr>
          <w:rFonts w:ascii="Arial" w:hAnsi="Arial" w:cs="Arial"/>
          <w:sz w:val="20"/>
          <w:szCs w:val="20"/>
          <w:lang w:val="de-DE"/>
        </w:rPr>
        <w:t>n</w:t>
      </w:r>
      <w:r w:rsidR="00C579A6" w:rsidRPr="00420D8B">
        <w:rPr>
          <w:rFonts w:ascii="Arial" w:hAnsi="Arial" w:cs="Arial"/>
          <w:sz w:val="20"/>
          <w:szCs w:val="20"/>
          <w:lang w:val="de-DE"/>
        </w:rPr>
        <w:t xml:space="preserve"> </w:t>
      </w:r>
      <w:r w:rsidR="00984019">
        <w:rPr>
          <w:rFonts w:ascii="Arial" w:hAnsi="Arial" w:cs="Arial"/>
          <w:sz w:val="20"/>
          <w:szCs w:val="20"/>
          <w:lang w:val="de-DE"/>
        </w:rPr>
        <w:t>Perspektiven</w:t>
      </w:r>
      <w:r>
        <w:rPr>
          <w:rFonts w:ascii="Arial" w:hAnsi="Arial" w:cs="Arial"/>
          <w:sz w:val="20"/>
          <w:szCs w:val="20"/>
          <w:lang w:val="de-DE"/>
        </w:rPr>
        <w:t xml:space="preserve"> gibt es und a</w:t>
      </w:r>
      <w:r w:rsidR="00C579A6" w:rsidRPr="00420D8B">
        <w:rPr>
          <w:rFonts w:ascii="Arial" w:hAnsi="Arial" w:cs="Arial"/>
          <w:sz w:val="20"/>
          <w:szCs w:val="20"/>
          <w:lang w:val="de-DE"/>
        </w:rPr>
        <w:t>n welche Voraussetzungen sind diese gebunden?</w:t>
      </w:r>
    </w:p>
    <w:p w14:paraId="45154CBA" w14:textId="6D5FEF39" w:rsidR="00C579A6" w:rsidRPr="00420D8B" w:rsidRDefault="00C579A6" w:rsidP="00420D8B">
      <w:pPr>
        <w:pStyle w:val="Listenabsatz"/>
        <w:numPr>
          <w:ilvl w:val="0"/>
          <w:numId w:val="20"/>
        </w:numPr>
        <w:spacing w:after="0"/>
        <w:ind w:left="426" w:hanging="421"/>
        <w:rPr>
          <w:rFonts w:ascii="Arial" w:hAnsi="Arial" w:cs="Arial"/>
          <w:sz w:val="20"/>
          <w:szCs w:val="20"/>
          <w:lang w:val="de-DE"/>
        </w:rPr>
      </w:pPr>
      <w:r w:rsidRPr="00420D8B">
        <w:rPr>
          <w:rFonts w:ascii="Arial" w:hAnsi="Arial" w:cs="Arial"/>
          <w:sz w:val="20"/>
          <w:szCs w:val="20"/>
          <w:lang w:val="de-DE"/>
        </w:rPr>
        <w:t>Welche Anforderungen und Kompetenzen sind für den nächsten Schritt in der Karriere notwendig?</w:t>
      </w:r>
    </w:p>
    <w:p w14:paraId="5D2D4513" w14:textId="1DC5B79A" w:rsidR="00C579A6" w:rsidRPr="00420D8B" w:rsidRDefault="00C579A6" w:rsidP="00420D8B">
      <w:pPr>
        <w:pStyle w:val="Listenabsatz"/>
        <w:numPr>
          <w:ilvl w:val="0"/>
          <w:numId w:val="20"/>
        </w:numPr>
        <w:spacing w:after="0"/>
        <w:ind w:left="426" w:hanging="421"/>
        <w:rPr>
          <w:rFonts w:ascii="Arial" w:hAnsi="Arial" w:cs="Arial"/>
          <w:sz w:val="20"/>
          <w:szCs w:val="20"/>
          <w:lang w:val="de-DE"/>
        </w:rPr>
      </w:pPr>
      <w:r w:rsidRPr="00420D8B">
        <w:rPr>
          <w:rFonts w:ascii="Arial" w:hAnsi="Arial" w:cs="Arial"/>
          <w:sz w:val="20"/>
          <w:szCs w:val="20"/>
          <w:lang w:val="de-DE"/>
        </w:rPr>
        <w:t xml:space="preserve">Wie kann die Zeit an der ETH </w:t>
      </w:r>
      <w:r w:rsidR="008A2449">
        <w:rPr>
          <w:rFonts w:ascii="Arial" w:hAnsi="Arial" w:cs="Arial"/>
          <w:sz w:val="20"/>
          <w:szCs w:val="20"/>
          <w:lang w:val="de-DE"/>
        </w:rPr>
        <w:t xml:space="preserve">vorbereitend </w:t>
      </w:r>
      <w:r w:rsidRPr="00420D8B">
        <w:rPr>
          <w:rFonts w:ascii="Arial" w:hAnsi="Arial" w:cs="Arial"/>
          <w:sz w:val="20"/>
          <w:szCs w:val="20"/>
          <w:lang w:val="de-DE"/>
        </w:rPr>
        <w:t>für den nächsten Schritt in der Karriere genutzt werden?</w:t>
      </w:r>
    </w:p>
    <w:p w14:paraId="2CBFCB03" w14:textId="0D240DB5" w:rsidR="00C579A6" w:rsidRPr="00420D8B" w:rsidRDefault="00C579A6" w:rsidP="00420D8B">
      <w:pPr>
        <w:pStyle w:val="Listenabsatz"/>
        <w:numPr>
          <w:ilvl w:val="0"/>
          <w:numId w:val="20"/>
        </w:numPr>
        <w:spacing w:after="0"/>
        <w:ind w:left="426" w:hanging="421"/>
        <w:rPr>
          <w:rFonts w:ascii="Arial" w:hAnsi="Arial" w:cs="Arial"/>
          <w:sz w:val="20"/>
          <w:szCs w:val="20"/>
          <w:lang w:val="de-DE"/>
        </w:rPr>
      </w:pPr>
      <w:r w:rsidRPr="00420D8B">
        <w:rPr>
          <w:rFonts w:ascii="Arial" w:hAnsi="Arial" w:cs="Arial"/>
          <w:sz w:val="20"/>
          <w:szCs w:val="20"/>
          <w:lang w:val="de-DE"/>
        </w:rPr>
        <w:t>Welche Karriereperspektiven innerhalb und ausserhalb der Wissenschaft sind möglich?</w:t>
      </w:r>
    </w:p>
    <w:p w14:paraId="54DBF526" w14:textId="5F6AB837" w:rsidR="00C579A6" w:rsidRPr="00420D8B" w:rsidRDefault="00C579A6" w:rsidP="00420D8B">
      <w:pPr>
        <w:pStyle w:val="Listenabsatz"/>
        <w:numPr>
          <w:ilvl w:val="0"/>
          <w:numId w:val="20"/>
        </w:numPr>
        <w:spacing w:after="0"/>
        <w:ind w:left="426" w:hanging="421"/>
        <w:rPr>
          <w:rFonts w:ascii="Arial" w:hAnsi="Arial" w:cs="Arial"/>
          <w:sz w:val="20"/>
          <w:szCs w:val="20"/>
          <w:lang w:val="de-DE"/>
        </w:rPr>
      </w:pPr>
      <w:r w:rsidRPr="00420D8B">
        <w:rPr>
          <w:rFonts w:ascii="Arial" w:hAnsi="Arial" w:cs="Arial"/>
          <w:sz w:val="20"/>
          <w:szCs w:val="20"/>
          <w:lang w:val="de-DE"/>
        </w:rPr>
        <w:t>Welche nächsten Schritte und Massnahmen werden gemeinsam erarbeitet?</w:t>
      </w:r>
    </w:p>
    <w:p w14:paraId="1558A273" w14:textId="71A52EFE" w:rsidR="00C579A6" w:rsidRPr="00420D8B" w:rsidRDefault="00C579A6" w:rsidP="00420D8B">
      <w:pPr>
        <w:pStyle w:val="Listenabsatz"/>
        <w:numPr>
          <w:ilvl w:val="0"/>
          <w:numId w:val="20"/>
        </w:numPr>
        <w:spacing w:after="0"/>
        <w:ind w:left="426" w:hanging="421"/>
        <w:rPr>
          <w:rFonts w:ascii="Arial" w:hAnsi="Arial" w:cs="Arial"/>
          <w:sz w:val="20"/>
          <w:szCs w:val="20"/>
          <w:lang w:val="de-DE"/>
        </w:rPr>
      </w:pPr>
      <w:r w:rsidRPr="00420D8B">
        <w:rPr>
          <w:rFonts w:ascii="Arial" w:hAnsi="Arial" w:cs="Arial"/>
          <w:sz w:val="20"/>
          <w:szCs w:val="20"/>
          <w:lang w:val="de-DE"/>
        </w:rPr>
        <w:t>Welche Erwartungen bestehen an den/die Mitarbeiter:in?</w:t>
      </w:r>
    </w:p>
    <w:p w14:paraId="74CD20C6" w14:textId="7F2F5898" w:rsidR="00624E9D" w:rsidRPr="008A2449" w:rsidRDefault="00C579A6" w:rsidP="00420D8B">
      <w:pPr>
        <w:pStyle w:val="Listenabsatz"/>
        <w:numPr>
          <w:ilvl w:val="0"/>
          <w:numId w:val="20"/>
        </w:numPr>
        <w:spacing w:after="0"/>
        <w:ind w:left="426" w:hanging="421"/>
        <w:rPr>
          <w:rFonts w:ascii="Arial" w:hAnsi="Arial" w:cs="Arial"/>
          <w:sz w:val="20"/>
          <w:szCs w:val="20"/>
          <w:lang w:val="de-DE"/>
        </w:rPr>
      </w:pPr>
      <w:r w:rsidRPr="008A2449">
        <w:rPr>
          <w:rFonts w:ascii="Arial" w:hAnsi="Arial" w:cs="Arial"/>
          <w:sz w:val="20"/>
          <w:szCs w:val="20"/>
          <w:lang w:val="de-DE"/>
        </w:rPr>
        <w:t xml:space="preserve">Wie kann die vorgesetzte </w:t>
      </w:r>
      <w:r w:rsidR="00A53EA4">
        <w:rPr>
          <w:rFonts w:ascii="Arial" w:hAnsi="Arial" w:cs="Arial"/>
          <w:sz w:val="20"/>
          <w:szCs w:val="20"/>
          <w:lang w:val="de-DE"/>
        </w:rPr>
        <w:t>bzw.</w:t>
      </w:r>
      <w:r w:rsidRPr="008A2449">
        <w:rPr>
          <w:rFonts w:ascii="Arial" w:hAnsi="Arial" w:cs="Arial"/>
          <w:sz w:val="20"/>
          <w:szCs w:val="20"/>
          <w:lang w:val="de-DE"/>
        </w:rPr>
        <w:t xml:space="preserve"> betreuende Person den/die Mitarbeiter:in </w:t>
      </w:r>
      <w:r w:rsidR="00E03457">
        <w:rPr>
          <w:rFonts w:ascii="Arial" w:hAnsi="Arial" w:cs="Arial"/>
          <w:sz w:val="20"/>
          <w:szCs w:val="20"/>
          <w:lang w:val="de-DE"/>
        </w:rPr>
        <w:t xml:space="preserve">für den nächsten Schritt in der Laufbahn </w:t>
      </w:r>
      <w:r w:rsidRPr="008A2449">
        <w:rPr>
          <w:rFonts w:ascii="Arial" w:hAnsi="Arial" w:cs="Arial"/>
          <w:sz w:val="20"/>
          <w:szCs w:val="20"/>
          <w:lang w:val="de-DE"/>
        </w:rPr>
        <w:t>unterstützen</w:t>
      </w:r>
      <w:r w:rsidR="00E03457">
        <w:rPr>
          <w:rFonts w:ascii="Arial" w:hAnsi="Arial" w:cs="Arial"/>
          <w:sz w:val="20"/>
          <w:szCs w:val="20"/>
          <w:lang w:val="de-DE"/>
        </w:rPr>
        <w:t>? (Z.</w:t>
      </w:r>
      <w:r w:rsidR="00A53EA4">
        <w:rPr>
          <w:rFonts w:ascii="Arial" w:hAnsi="Arial" w:cs="Arial"/>
          <w:sz w:val="20"/>
          <w:szCs w:val="20"/>
          <w:lang w:val="de-DE"/>
        </w:rPr>
        <w:t xml:space="preserve">B. </w:t>
      </w:r>
      <w:r w:rsidRPr="008A2449">
        <w:rPr>
          <w:rFonts w:ascii="Arial" w:hAnsi="Arial" w:cs="Arial"/>
          <w:sz w:val="20"/>
          <w:szCs w:val="20"/>
          <w:lang w:val="de-DE"/>
        </w:rPr>
        <w:t>Publikationen, Projekte, Netzwerk, Teilnahme</w:t>
      </w:r>
      <w:r w:rsidR="00A53EA4">
        <w:rPr>
          <w:rFonts w:ascii="Arial" w:hAnsi="Arial" w:cs="Arial"/>
          <w:sz w:val="20"/>
          <w:szCs w:val="20"/>
          <w:lang w:val="de-DE"/>
        </w:rPr>
        <w:t xml:space="preserve"> an</w:t>
      </w:r>
      <w:r w:rsidRPr="008A2449">
        <w:rPr>
          <w:rFonts w:ascii="Arial" w:hAnsi="Arial" w:cs="Arial"/>
          <w:sz w:val="20"/>
          <w:szCs w:val="20"/>
          <w:lang w:val="de-DE"/>
        </w:rPr>
        <w:t xml:space="preserve"> Konferenze</w:t>
      </w:r>
      <w:r w:rsidR="00E03457">
        <w:rPr>
          <w:rFonts w:ascii="Arial" w:hAnsi="Arial" w:cs="Arial"/>
          <w:sz w:val="20"/>
          <w:szCs w:val="20"/>
          <w:lang w:val="de-DE"/>
        </w:rPr>
        <w:t>n)</w:t>
      </w:r>
    </w:p>
    <w:p w14:paraId="5DA49A3D" w14:textId="77777777" w:rsidR="00C24AEF" w:rsidRDefault="00C24AEF" w:rsidP="00436C09">
      <w:pPr>
        <w:spacing w:after="0"/>
        <w:rPr>
          <w:rFonts w:ascii="Arial" w:hAnsi="Arial" w:cs="Arial"/>
          <w:sz w:val="20"/>
          <w:szCs w:val="20"/>
        </w:rPr>
      </w:pPr>
    </w:p>
    <w:p w14:paraId="1C6AB6BD" w14:textId="3BB6314F" w:rsidR="00432A38" w:rsidRPr="00777D49" w:rsidRDefault="00432A38" w:rsidP="00436C09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777D49">
        <w:rPr>
          <w:rFonts w:ascii="Arial" w:hAnsi="Arial" w:cs="Arial"/>
          <w:b/>
          <w:bCs/>
          <w:sz w:val="20"/>
          <w:szCs w:val="20"/>
        </w:rPr>
        <w:t>Notizen</w:t>
      </w:r>
    </w:p>
    <w:tbl>
      <w:tblPr>
        <w:tblW w:w="9923" w:type="dxa"/>
        <w:tblInd w:w="-1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EAEAE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23"/>
      </w:tblGrid>
      <w:tr w:rsidR="00B507A7" w:rsidRPr="00432A38" w14:paraId="59B34F20" w14:textId="77777777">
        <w:trPr>
          <w:trHeight w:val="231"/>
        </w:trPr>
        <w:tc>
          <w:tcPr>
            <w:tcW w:w="9923" w:type="dxa"/>
            <w:shd w:val="clear" w:color="auto" w:fill="EAEAEA"/>
          </w:tcPr>
          <w:p w14:paraId="02ED03B1" w14:textId="0715CFB6" w:rsidR="00B507A7" w:rsidRPr="00432A38" w:rsidRDefault="00000000">
            <w:pPr>
              <w:snapToGrid w:val="0"/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2103382147"/>
                <w:placeholder>
                  <w:docPart w:val="F6DAF419079B4E14BD5BA44E96A33009"/>
                </w:placeholder>
                <w:showingPlcHdr/>
              </w:sdtPr>
              <w:sdtContent>
                <w:r w:rsidR="00777D49">
                  <w:rPr>
                    <w:rStyle w:val="Platzhaltertext"/>
                    <w:rFonts w:ascii="Arial" w:hAnsi="Arial" w:cs="Arial"/>
                    <w:sz w:val="20"/>
                    <w:szCs w:val="20"/>
                  </w:rPr>
                  <w:t>Vereinbarungen/Massnahmen/Ziele</w:t>
                </w:r>
                <w:r w:rsidR="00432A38" w:rsidRPr="00432A38">
                  <w:rPr>
                    <w:rStyle w:val="Platzhaltertext"/>
                    <w:rFonts w:ascii="Arial" w:hAnsi="Arial" w:cs="Arial"/>
                    <w:sz w:val="20"/>
                    <w:szCs w:val="20"/>
                  </w:rPr>
                  <w:t xml:space="preserve"> können hier festgehalten werden.</w:t>
                </w:r>
              </w:sdtContent>
            </w:sdt>
            <w:r w:rsidR="00B507A7" w:rsidRPr="00432A38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B507A7" w:rsidRPr="00432A38">
              <w:rPr>
                <w:rFonts w:ascii="Arial" w:hAnsi="Arial" w:cs="Arial"/>
                <w:b/>
                <w:sz w:val="20"/>
                <w:szCs w:val="20"/>
              </w:rPr>
              <w:fldChar w:fldCharType="begin"/>
            </w:r>
            <w:r w:rsidR="00B507A7" w:rsidRPr="00432A38">
              <w:rPr>
                <w:rFonts w:ascii="Arial" w:hAnsi="Arial" w:cs="Arial"/>
                <w:b/>
                <w:sz w:val="20"/>
                <w:szCs w:val="20"/>
              </w:rPr>
              <w:instrText xml:space="preserve"> TITLE   \* MERGEFORMAT </w:instrText>
            </w:r>
            <w:r w:rsidR="00B507A7" w:rsidRPr="00432A38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</w:tr>
    </w:tbl>
    <w:p w14:paraId="05387515" w14:textId="77777777" w:rsidR="00432A38" w:rsidRDefault="00432A38" w:rsidP="00E355E5">
      <w:pPr>
        <w:rPr>
          <w:rFonts w:ascii="Arial" w:hAnsi="Arial" w:cs="Arial"/>
          <w:i/>
          <w:iCs/>
          <w:sz w:val="20"/>
          <w:szCs w:val="20"/>
        </w:rPr>
      </w:pPr>
    </w:p>
    <w:p w14:paraId="039D97CF" w14:textId="77777777" w:rsidR="00531F7D" w:rsidRDefault="00531F7D" w:rsidP="00413698">
      <w:pPr>
        <w:spacing w:after="0"/>
        <w:rPr>
          <w:rFonts w:ascii="Arial" w:hAnsi="Arial" w:cs="Arial"/>
          <w:sz w:val="20"/>
          <w:szCs w:val="20"/>
        </w:rPr>
      </w:pPr>
    </w:p>
    <w:p w14:paraId="1DD0C92A" w14:textId="77777777" w:rsidR="008F35E8" w:rsidRDefault="008F35E8" w:rsidP="00413698">
      <w:pPr>
        <w:spacing w:after="0"/>
        <w:rPr>
          <w:rFonts w:ascii="Arial" w:hAnsi="Arial" w:cs="Arial"/>
          <w:sz w:val="20"/>
          <w:szCs w:val="20"/>
        </w:rPr>
      </w:pPr>
    </w:p>
    <w:p w14:paraId="734D180C" w14:textId="77777777" w:rsidR="00E45512" w:rsidRDefault="00E45512">
      <w:pPr>
        <w:rPr>
          <w:rFonts w:ascii="Arial" w:eastAsiaTheme="majorEastAsia" w:hAnsi="Arial" w:cs="Arial"/>
          <w:color w:val="215CAF"/>
          <w:sz w:val="26"/>
          <w:szCs w:val="26"/>
          <w:u w:val="single"/>
        </w:rPr>
      </w:pPr>
      <w:r>
        <w:rPr>
          <w:rFonts w:ascii="Arial" w:eastAsiaTheme="majorEastAsia" w:hAnsi="Arial" w:cs="Arial"/>
          <w:color w:val="215CAF"/>
          <w:sz w:val="26"/>
          <w:szCs w:val="26"/>
          <w:u w:val="single"/>
        </w:rPr>
        <w:br w:type="page"/>
      </w:r>
    </w:p>
    <w:p w14:paraId="65487971" w14:textId="7A30409F" w:rsidR="007417A9" w:rsidRPr="007417A9" w:rsidRDefault="007417A9" w:rsidP="007417A9">
      <w:pPr>
        <w:spacing w:after="0"/>
        <w:rPr>
          <w:rFonts w:ascii="Arial" w:hAnsi="Arial" w:cs="Arial"/>
          <w:sz w:val="20"/>
          <w:szCs w:val="20"/>
        </w:rPr>
      </w:pPr>
      <w:r w:rsidRPr="007417A9">
        <w:rPr>
          <w:rFonts w:ascii="Arial" w:eastAsia="Lucida Sans" w:hAnsi="Arial" w:cs="Arial"/>
          <w:color w:val="0060AC"/>
          <w:spacing w:val="-2"/>
          <w:w w:val="90"/>
          <w:sz w:val="40"/>
        </w:rPr>
        <w:lastRenderedPageBreak/>
        <w:t>Themen zur Schärfung Ihres Profils</w:t>
      </w:r>
      <w:r w:rsidRPr="009925CC">
        <w:rPr>
          <w:rFonts w:ascii="DIN Next W1G" w:eastAsia="DIN Next W1G" w:hAnsi="DIN Next W1G" w:cs="DIN Next W1G"/>
          <w:b/>
          <w:bCs/>
          <w:color w:val="000000" w:themeColor="text1"/>
          <w:spacing w:val="-2"/>
          <w:sz w:val="20"/>
          <w:szCs w:val="20"/>
          <w:lang w:val="de-DE"/>
        </w:rPr>
        <w:t xml:space="preserve"> </w:t>
      </w:r>
      <w:r w:rsidRPr="009925CC">
        <w:rPr>
          <w:rFonts w:ascii="DIN Next W1G" w:eastAsia="DIN Next W1G" w:hAnsi="DIN Next W1G" w:cs="DIN Next W1G"/>
          <w:color w:val="000000" w:themeColor="text1"/>
          <w:spacing w:val="-2"/>
          <w:sz w:val="20"/>
          <w:szCs w:val="20"/>
          <w:lang w:val="de-DE"/>
        </w:rPr>
        <w:br/>
      </w:r>
      <w:r>
        <w:rPr>
          <w:rFonts w:ascii="Arial" w:hAnsi="Arial" w:cs="Arial"/>
          <w:sz w:val="20"/>
          <w:szCs w:val="20"/>
        </w:rPr>
        <w:br/>
      </w:r>
      <w:r w:rsidRPr="007417A9">
        <w:rPr>
          <w:rFonts w:ascii="Arial" w:hAnsi="Arial" w:cs="Arial"/>
          <w:sz w:val="20"/>
          <w:szCs w:val="20"/>
        </w:rPr>
        <w:t xml:space="preserve">Besprechen Sie, </w:t>
      </w:r>
      <w:r w:rsidR="00D15F05">
        <w:rPr>
          <w:rFonts w:ascii="Arial" w:hAnsi="Arial" w:cs="Arial"/>
          <w:sz w:val="20"/>
          <w:szCs w:val="20"/>
        </w:rPr>
        <w:t>inwiefern</w:t>
      </w:r>
      <w:r w:rsidRPr="007417A9">
        <w:rPr>
          <w:rFonts w:ascii="Arial" w:hAnsi="Arial" w:cs="Arial"/>
          <w:sz w:val="20"/>
          <w:szCs w:val="20"/>
        </w:rPr>
        <w:t xml:space="preserve"> folgenden Themenbereichen </w:t>
      </w:r>
      <w:r w:rsidR="00D15F05">
        <w:rPr>
          <w:rFonts w:ascii="Arial" w:hAnsi="Arial" w:cs="Arial"/>
          <w:sz w:val="20"/>
          <w:szCs w:val="20"/>
        </w:rPr>
        <w:t>wichtig</w:t>
      </w:r>
      <w:r w:rsidRPr="007417A9">
        <w:rPr>
          <w:rFonts w:ascii="Arial" w:hAnsi="Arial" w:cs="Arial"/>
          <w:sz w:val="20"/>
          <w:szCs w:val="20"/>
        </w:rPr>
        <w:t xml:space="preserve"> zur Schärfung Ihres Profils </w:t>
      </w:r>
      <w:r w:rsidR="00D15F05">
        <w:rPr>
          <w:rFonts w:ascii="Arial" w:hAnsi="Arial" w:cs="Arial"/>
          <w:sz w:val="20"/>
          <w:szCs w:val="20"/>
        </w:rPr>
        <w:t>sind und was angegangen werden sollte</w:t>
      </w:r>
      <w:r w:rsidRPr="007417A9">
        <w:rPr>
          <w:rFonts w:ascii="Arial" w:hAnsi="Arial" w:cs="Arial"/>
          <w:sz w:val="20"/>
          <w:szCs w:val="20"/>
        </w:rPr>
        <w:t>:</w:t>
      </w:r>
      <w:r>
        <w:rPr>
          <w:rFonts w:ascii="Arial" w:hAnsi="Arial" w:cs="Arial"/>
          <w:sz w:val="20"/>
          <w:szCs w:val="20"/>
        </w:rPr>
        <w:br/>
      </w:r>
    </w:p>
    <w:p w14:paraId="2867C589" w14:textId="77777777" w:rsidR="007417A9" w:rsidRPr="007417A9" w:rsidRDefault="007417A9" w:rsidP="007417A9">
      <w:pPr>
        <w:pStyle w:val="Listenabsatz"/>
        <w:numPr>
          <w:ilvl w:val="0"/>
          <w:numId w:val="20"/>
        </w:numPr>
        <w:spacing w:after="0"/>
        <w:ind w:left="426" w:hanging="421"/>
        <w:rPr>
          <w:rFonts w:ascii="Arial" w:hAnsi="Arial" w:cs="Arial"/>
          <w:sz w:val="20"/>
          <w:szCs w:val="20"/>
          <w:lang w:val="de-DE"/>
        </w:rPr>
      </w:pPr>
      <w:r w:rsidRPr="007417A9">
        <w:rPr>
          <w:rFonts w:ascii="Arial" w:hAnsi="Arial" w:cs="Arial"/>
          <w:sz w:val="20"/>
          <w:szCs w:val="20"/>
          <w:lang w:val="de-DE"/>
        </w:rPr>
        <w:t>Leitung von Projekten</w:t>
      </w:r>
    </w:p>
    <w:p w14:paraId="3011D84F" w14:textId="77777777" w:rsidR="007417A9" w:rsidRPr="007417A9" w:rsidRDefault="007417A9" w:rsidP="007417A9">
      <w:pPr>
        <w:pStyle w:val="Listenabsatz"/>
        <w:numPr>
          <w:ilvl w:val="0"/>
          <w:numId w:val="20"/>
        </w:numPr>
        <w:spacing w:after="0"/>
        <w:ind w:left="426" w:hanging="421"/>
        <w:rPr>
          <w:rFonts w:ascii="Arial" w:hAnsi="Arial" w:cs="Arial"/>
          <w:sz w:val="20"/>
          <w:szCs w:val="20"/>
          <w:lang w:val="de-DE"/>
        </w:rPr>
      </w:pPr>
      <w:r w:rsidRPr="007417A9">
        <w:rPr>
          <w:rFonts w:ascii="Arial" w:hAnsi="Arial" w:cs="Arial"/>
          <w:sz w:val="20"/>
          <w:szCs w:val="20"/>
          <w:lang w:val="de-DE"/>
        </w:rPr>
        <w:t>Forschungsergebnisse / Publikationen</w:t>
      </w:r>
    </w:p>
    <w:p w14:paraId="37A429BD" w14:textId="77777777" w:rsidR="007417A9" w:rsidRPr="007417A9" w:rsidRDefault="007417A9" w:rsidP="007417A9">
      <w:pPr>
        <w:pStyle w:val="Listenabsatz"/>
        <w:numPr>
          <w:ilvl w:val="0"/>
          <w:numId w:val="20"/>
        </w:numPr>
        <w:spacing w:after="0"/>
        <w:ind w:left="426" w:hanging="421"/>
        <w:rPr>
          <w:rFonts w:ascii="Arial" w:hAnsi="Arial" w:cs="Arial"/>
          <w:sz w:val="20"/>
          <w:szCs w:val="20"/>
          <w:lang w:val="de-DE"/>
        </w:rPr>
      </w:pPr>
      <w:r w:rsidRPr="007417A9">
        <w:rPr>
          <w:rFonts w:ascii="Arial" w:hAnsi="Arial" w:cs="Arial"/>
          <w:sz w:val="20"/>
          <w:szCs w:val="20"/>
          <w:lang w:val="de-DE"/>
        </w:rPr>
        <w:t>Einbindung Lehre / Verantwortung für Lehrtätigkeit</w:t>
      </w:r>
    </w:p>
    <w:p w14:paraId="2FE205BD" w14:textId="77777777" w:rsidR="007417A9" w:rsidRPr="007417A9" w:rsidRDefault="007417A9" w:rsidP="007417A9">
      <w:pPr>
        <w:pStyle w:val="Listenabsatz"/>
        <w:numPr>
          <w:ilvl w:val="0"/>
          <w:numId w:val="20"/>
        </w:numPr>
        <w:spacing w:after="0"/>
        <w:ind w:left="426" w:hanging="421"/>
        <w:rPr>
          <w:rFonts w:ascii="Arial" w:hAnsi="Arial" w:cs="Arial"/>
          <w:sz w:val="20"/>
          <w:szCs w:val="20"/>
          <w:lang w:val="de-DE"/>
        </w:rPr>
      </w:pPr>
      <w:r w:rsidRPr="007417A9">
        <w:rPr>
          <w:rFonts w:ascii="Arial" w:hAnsi="Arial" w:cs="Arial"/>
          <w:sz w:val="20"/>
          <w:szCs w:val="20"/>
          <w:lang w:val="de-DE"/>
        </w:rPr>
        <w:t>Betreuung von Studierenden / Doktorierenden</w:t>
      </w:r>
    </w:p>
    <w:p w14:paraId="0D02E17B" w14:textId="77777777" w:rsidR="007417A9" w:rsidRPr="007417A9" w:rsidRDefault="007417A9" w:rsidP="007417A9">
      <w:pPr>
        <w:pStyle w:val="Listenabsatz"/>
        <w:numPr>
          <w:ilvl w:val="0"/>
          <w:numId w:val="20"/>
        </w:numPr>
        <w:spacing w:after="0"/>
        <w:ind w:left="426" w:hanging="421"/>
        <w:rPr>
          <w:rFonts w:ascii="Arial" w:hAnsi="Arial" w:cs="Arial"/>
          <w:sz w:val="20"/>
          <w:szCs w:val="20"/>
          <w:lang w:val="de-DE"/>
        </w:rPr>
      </w:pPr>
      <w:r w:rsidRPr="007417A9">
        <w:rPr>
          <w:rFonts w:ascii="Arial" w:hAnsi="Arial" w:cs="Arial"/>
          <w:sz w:val="20"/>
          <w:szCs w:val="20"/>
          <w:lang w:val="de-DE"/>
        </w:rPr>
        <w:t>Finanzierung / Einwerben von Drittmitteln</w:t>
      </w:r>
    </w:p>
    <w:p w14:paraId="4290D98A" w14:textId="77777777" w:rsidR="007417A9" w:rsidRPr="007417A9" w:rsidRDefault="007417A9" w:rsidP="007417A9">
      <w:pPr>
        <w:pStyle w:val="Listenabsatz"/>
        <w:numPr>
          <w:ilvl w:val="0"/>
          <w:numId w:val="20"/>
        </w:numPr>
        <w:spacing w:after="0"/>
        <w:ind w:left="426" w:hanging="421"/>
        <w:rPr>
          <w:rFonts w:ascii="Arial" w:hAnsi="Arial" w:cs="Arial"/>
          <w:sz w:val="20"/>
          <w:szCs w:val="20"/>
          <w:lang w:val="de-DE"/>
        </w:rPr>
      </w:pPr>
      <w:r w:rsidRPr="007417A9">
        <w:rPr>
          <w:rFonts w:ascii="Arial" w:hAnsi="Arial" w:cs="Arial"/>
          <w:sz w:val="20"/>
          <w:szCs w:val="20"/>
          <w:lang w:val="de-DE"/>
        </w:rPr>
        <w:t>Perspektive Wissens- und Technologietransfer / Spin-offs</w:t>
      </w:r>
    </w:p>
    <w:p w14:paraId="49F66344" w14:textId="77777777" w:rsidR="007417A9" w:rsidRPr="007417A9" w:rsidRDefault="007417A9" w:rsidP="007417A9">
      <w:pPr>
        <w:pStyle w:val="Listenabsatz"/>
        <w:numPr>
          <w:ilvl w:val="0"/>
          <w:numId w:val="20"/>
        </w:numPr>
        <w:spacing w:after="0"/>
        <w:ind w:left="426" w:hanging="421"/>
        <w:rPr>
          <w:rFonts w:ascii="Arial" w:hAnsi="Arial" w:cs="Arial"/>
          <w:sz w:val="20"/>
          <w:szCs w:val="20"/>
          <w:lang w:val="de-DE"/>
        </w:rPr>
      </w:pPr>
      <w:r w:rsidRPr="007417A9">
        <w:rPr>
          <w:rFonts w:ascii="Arial" w:hAnsi="Arial" w:cs="Arial"/>
          <w:sz w:val="20"/>
          <w:szCs w:val="20"/>
          <w:lang w:val="de-DE"/>
        </w:rPr>
        <w:t>Teilnahme an Konferenzen (oder anderen Formen der Wissensverbreitung)</w:t>
      </w:r>
    </w:p>
    <w:p w14:paraId="0C4B0345" w14:textId="77777777" w:rsidR="007417A9" w:rsidRPr="007417A9" w:rsidRDefault="007417A9" w:rsidP="007417A9">
      <w:pPr>
        <w:pStyle w:val="Listenabsatz"/>
        <w:numPr>
          <w:ilvl w:val="0"/>
          <w:numId w:val="20"/>
        </w:numPr>
        <w:spacing w:after="0"/>
        <w:ind w:left="426" w:hanging="421"/>
        <w:rPr>
          <w:rFonts w:ascii="Arial" w:hAnsi="Arial" w:cs="Arial"/>
          <w:sz w:val="20"/>
          <w:szCs w:val="20"/>
          <w:lang w:val="de-DE"/>
        </w:rPr>
      </w:pPr>
      <w:r w:rsidRPr="007417A9">
        <w:rPr>
          <w:rFonts w:ascii="Arial" w:hAnsi="Arial" w:cs="Arial"/>
          <w:sz w:val="20"/>
          <w:szCs w:val="20"/>
          <w:lang w:val="de-DE"/>
        </w:rPr>
        <w:t>Beitrag in nationalen oder internationalen Fachgremien</w:t>
      </w:r>
    </w:p>
    <w:p w14:paraId="34C92032" w14:textId="77777777" w:rsidR="007417A9" w:rsidRPr="007417A9" w:rsidRDefault="007417A9" w:rsidP="007417A9">
      <w:pPr>
        <w:pStyle w:val="Listenabsatz"/>
        <w:numPr>
          <w:ilvl w:val="0"/>
          <w:numId w:val="20"/>
        </w:numPr>
        <w:spacing w:after="0"/>
        <w:ind w:left="426" w:hanging="421"/>
        <w:rPr>
          <w:rFonts w:ascii="Arial" w:hAnsi="Arial" w:cs="Arial"/>
          <w:sz w:val="20"/>
          <w:szCs w:val="20"/>
          <w:lang w:val="de-DE"/>
        </w:rPr>
      </w:pPr>
      <w:r w:rsidRPr="007417A9">
        <w:rPr>
          <w:rFonts w:ascii="Arial" w:hAnsi="Arial" w:cs="Arial"/>
          <w:sz w:val="20"/>
          <w:szCs w:val="20"/>
          <w:lang w:val="de-DE"/>
        </w:rPr>
        <w:t>Zusammenarbeit mit akademischen oder industriellen Partnern</w:t>
      </w:r>
    </w:p>
    <w:p w14:paraId="22E4E57F" w14:textId="77777777" w:rsidR="007417A9" w:rsidRPr="007417A9" w:rsidRDefault="007417A9" w:rsidP="007417A9">
      <w:pPr>
        <w:pStyle w:val="Listenabsatz"/>
        <w:numPr>
          <w:ilvl w:val="0"/>
          <w:numId w:val="20"/>
        </w:numPr>
        <w:spacing w:after="0"/>
        <w:ind w:left="426" w:hanging="421"/>
        <w:rPr>
          <w:rFonts w:ascii="Arial" w:hAnsi="Arial" w:cs="Arial"/>
          <w:sz w:val="20"/>
          <w:szCs w:val="20"/>
          <w:lang w:val="de-DE"/>
        </w:rPr>
      </w:pPr>
      <w:r w:rsidRPr="007417A9">
        <w:rPr>
          <w:rFonts w:ascii="Arial" w:hAnsi="Arial" w:cs="Arial"/>
          <w:sz w:val="20"/>
          <w:szCs w:val="20"/>
          <w:lang w:val="de-DE"/>
        </w:rPr>
        <w:t>Perspektive innerhalb und ausserhalb der Wissenschaft</w:t>
      </w:r>
    </w:p>
    <w:p w14:paraId="42450FFB" w14:textId="1192C6B6" w:rsidR="007417A9" w:rsidRPr="007417A9" w:rsidRDefault="007417A9" w:rsidP="007417A9">
      <w:pPr>
        <w:pStyle w:val="Listenabsatz"/>
        <w:numPr>
          <w:ilvl w:val="0"/>
          <w:numId w:val="20"/>
        </w:numPr>
        <w:spacing w:after="0"/>
        <w:ind w:left="426" w:hanging="421"/>
        <w:rPr>
          <w:rFonts w:ascii="Arial" w:hAnsi="Arial" w:cs="Arial"/>
          <w:sz w:val="20"/>
          <w:szCs w:val="20"/>
          <w:lang w:val="de-DE"/>
        </w:rPr>
      </w:pPr>
      <w:r w:rsidRPr="007417A9">
        <w:rPr>
          <w:rFonts w:ascii="Arial" w:hAnsi="Arial" w:cs="Arial"/>
          <w:sz w:val="20"/>
          <w:szCs w:val="20"/>
          <w:lang w:val="de-DE"/>
        </w:rPr>
        <w:t>Internationale Mobilität / Austausch mit Forschungsgruppen / Besuche / Aufenthalte</w:t>
      </w:r>
      <w:r w:rsidR="007C7620">
        <w:rPr>
          <w:rFonts w:ascii="Arial" w:hAnsi="Arial" w:cs="Arial"/>
          <w:sz w:val="20"/>
          <w:szCs w:val="20"/>
          <w:lang w:val="de-DE"/>
        </w:rPr>
        <w:t xml:space="preserve"> zum Aufbau des eigenen Netzwerks</w:t>
      </w:r>
    </w:p>
    <w:p w14:paraId="6E82D7AA" w14:textId="4CC7E456" w:rsidR="007417A9" w:rsidRPr="007417A9" w:rsidRDefault="007417A9" w:rsidP="007417A9">
      <w:pPr>
        <w:pStyle w:val="Listenabsatz"/>
        <w:numPr>
          <w:ilvl w:val="0"/>
          <w:numId w:val="20"/>
        </w:numPr>
        <w:spacing w:after="0"/>
        <w:ind w:left="426" w:hanging="421"/>
        <w:rPr>
          <w:rFonts w:ascii="Arial" w:hAnsi="Arial" w:cs="Arial"/>
          <w:sz w:val="20"/>
          <w:szCs w:val="20"/>
          <w:lang w:val="de-DE"/>
        </w:rPr>
      </w:pPr>
      <w:r w:rsidRPr="007417A9">
        <w:rPr>
          <w:rFonts w:ascii="Arial" w:hAnsi="Arial" w:cs="Arial"/>
          <w:sz w:val="20"/>
          <w:szCs w:val="20"/>
          <w:lang w:val="de-DE"/>
        </w:rPr>
        <w:t>Sprachkompetenz</w:t>
      </w:r>
      <w:r w:rsidR="007C7620">
        <w:rPr>
          <w:rFonts w:ascii="Arial" w:hAnsi="Arial" w:cs="Arial"/>
          <w:sz w:val="20"/>
          <w:szCs w:val="20"/>
          <w:lang w:val="de-DE"/>
        </w:rPr>
        <w:t>en</w:t>
      </w:r>
    </w:p>
    <w:p w14:paraId="2C98798A" w14:textId="77777777" w:rsidR="007417A9" w:rsidRDefault="007417A9" w:rsidP="007417A9">
      <w:pPr>
        <w:spacing w:after="0"/>
        <w:rPr>
          <w:rFonts w:ascii="Arial" w:hAnsi="Arial" w:cs="Arial"/>
          <w:sz w:val="20"/>
          <w:szCs w:val="20"/>
        </w:rPr>
      </w:pPr>
    </w:p>
    <w:p w14:paraId="0DAD3104" w14:textId="77777777" w:rsidR="007417A9" w:rsidRPr="00777D49" w:rsidRDefault="007417A9" w:rsidP="007417A9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777D49">
        <w:rPr>
          <w:rFonts w:ascii="Arial" w:hAnsi="Arial" w:cs="Arial"/>
          <w:b/>
          <w:bCs/>
          <w:sz w:val="20"/>
          <w:szCs w:val="20"/>
        </w:rPr>
        <w:t>Notizen</w:t>
      </w:r>
    </w:p>
    <w:tbl>
      <w:tblPr>
        <w:tblW w:w="9923" w:type="dxa"/>
        <w:tblInd w:w="-1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EAEAE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23"/>
      </w:tblGrid>
      <w:tr w:rsidR="007417A9" w:rsidRPr="00432A38" w14:paraId="145B2FC5" w14:textId="77777777" w:rsidTr="005445C0">
        <w:trPr>
          <w:trHeight w:val="231"/>
        </w:trPr>
        <w:tc>
          <w:tcPr>
            <w:tcW w:w="9923" w:type="dxa"/>
            <w:shd w:val="clear" w:color="auto" w:fill="EAEAEA"/>
          </w:tcPr>
          <w:p w14:paraId="483E2D43" w14:textId="77777777" w:rsidR="007417A9" w:rsidRPr="00432A38" w:rsidRDefault="00000000" w:rsidP="005445C0">
            <w:pPr>
              <w:snapToGrid w:val="0"/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-1413623040"/>
                <w:placeholder>
                  <w:docPart w:val="196FC00443554B3F95443E1A769519C0"/>
                </w:placeholder>
                <w:showingPlcHdr/>
              </w:sdtPr>
              <w:sdtContent>
                <w:r w:rsidR="007417A9">
                  <w:rPr>
                    <w:rStyle w:val="Platzhaltertext"/>
                    <w:rFonts w:ascii="Arial" w:hAnsi="Arial" w:cs="Arial"/>
                    <w:sz w:val="20"/>
                    <w:szCs w:val="20"/>
                  </w:rPr>
                  <w:t>Vereinbarungen/Massnahmen/Ziele</w:t>
                </w:r>
                <w:r w:rsidR="007417A9" w:rsidRPr="00432A38">
                  <w:rPr>
                    <w:rStyle w:val="Platzhaltertext"/>
                    <w:rFonts w:ascii="Arial" w:hAnsi="Arial" w:cs="Arial"/>
                    <w:sz w:val="20"/>
                    <w:szCs w:val="20"/>
                  </w:rPr>
                  <w:t xml:space="preserve"> können hier festgehalten werden.</w:t>
                </w:r>
              </w:sdtContent>
            </w:sdt>
            <w:r w:rsidR="007417A9" w:rsidRPr="00432A38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7417A9" w:rsidRPr="00432A38">
              <w:rPr>
                <w:rFonts w:ascii="Arial" w:hAnsi="Arial" w:cs="Arial"/>
                <w:b/>
                <w:sz w:val="20"/>
                <w:szCs w:val="20"/>
              </w:rPr>
              <w:fldChar w:fldCharType="begin"/>
            </w:r>
            <w:r w:rsidR="007417A9" w:rsidRPr="00432A38">
              <w:rPr>
                <w:rFonts w:ascii="Arial" w:hAnsi="Arial" w:cs="Arial"/>
                <w:b/>
                <w:sz w:val="20"/>
                <w:szCs w:val="20"/>
              </w:rPr>
              <w:instrText xml:space="preserve"> TITLE   \* MERGEFORMAT </w:instrText>
            </w:r>
            <w:r w:rsidR="007417A9" w:rsidRPr="00432A38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</w:tr>
    </w:tbl>
    <w:p w14:paraId="09445689" w14:textId="77777777" w:rsidR="007417A9" w:rsidRDefault="007417A9" w:rsidP="007C7620">
      <w:pPr>
        <w:rPr>
          <w:rFonts w:ascii="Arial" w:hAnsi="Arial" w:cs="Arial"/>
          <w:i/>
          <w:iCs/>
          <w:sz w:val="20"/>
          <w:szCs w:val="20"/>
        </w:rPr>
      </w:pPr>
    </w:p>
    <w:p w14:paraId="58F23C34" w14:textId="77777777" w:rsidR="00651DBE" w:rsidRDefault="00651DBE" w:rsidP="007C7620">
      <w:pPr>
        <w:rPr>
          <w:rFonts w:ascii="Arial" w:hAnsi="Arial" w:cs="Arial"/>
          <w:i/>
          <w:iCs/>
          <w:sz w:val="20"/>
          <w:szCs w:val="20"/>
        </w:rPr>
      </w:pPr>
    </w:p>
    <w:p w14:paraId="736C1CDE" w14:textId="77777777" w:rsidR="00651DBE" w:rsidRDefault="00651DBE" w:rsidP="007C7620">
      <w:pPr>
        <w:rPr>
          <w:rFonts w:ascii="Arial" w:hAnsi="Arial" w:cs="Arial"/>
          <w:i/>
          <w:iCs/>
          <w:sz w:val="20"/>
          <w:szCs w:val="20"/>
        </w:rPr>
      </w:pPr>
    </w:p>
    <w:p w14:paraId="2E0C8815" w14:textId="307F95C8" w:rsidR="00651DBE" w:rsidRPr="00BD32F3" w:rsidRDefault="00625622" w:rsidP="007C7620">
      <w:pPr>
        <w:rPr>
          <w:rFonts w:ascii="Arial" w:hAnsi="Arial" w:cs="Arial"/>
          <w:sz w:val="20"/>
          <w:szCs w:val="20"/>
        </w:rPr>
      </w:pPr>
      <w:r w:rsidRPr="00BD32F3">
        <w:rPr>
          <w:rFonts w:ascii="Arial" w:hAnsi="Arial" w:cs="Arial"/>
          <w:sz w:val="20"/>
          <w:szCs w:val="20"/>
        </w:rPr>
        <w:t xml:space="preserve">Weitere Hilfsmittel und Angebote finden Sie im </w:t>
      </w:r>
      <w:hyperlink r:id="rId13" w:history="1">
        <w:r w:rsidRPr="00BD32F3">
          <w:rPr>
            <w:rStyle w:val="Hyperlink"/>
            <w:rFonts w:ascii="Arial" w:hAnsi="Arial" w:cs="Arial"/>
            <w:sz w:val="20"/>
            <w:szCs w:val="20"/>
          </w:rPr>
          <w:t>Staffnet</w:t>
        </w:r>
      </w:hyperlink>
      <w:r w:rsidRPr="00BD32F3">
        <w:rPr>
          <w:rFonts w:ascii="Arial" w:hAnsi="Arial" w:cs="Arial"/>
          <w:sz w:val="20"/>
          <w:szCs w:val="20"/>
        </w:rPr>
        <w:t xml:space="preserve">. </w:t>
      </w:r>
    </w:p>
    <w:sectPr w:rsidR="00651DBE" w:rsidRPr="00BD32F3" w:rsidSect="00C53282">
      <w:headerReference w:type="default" r:id="rId14"/>
      <w:footerReference w:type="default" r:id="rId15"/>
      <w:headerReference w:type="first" r:id="rId16"/>
      <w:footerReference w:type="first" r:id="rId17"/>
      <w:pgSz w:w="11906" w:h="16838"/>
      <w:pgMar w:top="1418" w:right="567" w:bottom="1134" w:left="1134" w:header="426" w:footer="4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D97FC37" w14:textId="77777777" w:rsidR="00A35E9E" w:rsidRDefault="00A35E9E" w:rsidP="007D3A66">
      <w:pPr>
        <w:spacing w:after="0" w:line="240" w:lineRule="auto"/>
      </w:pPr>
      <w:r>
        <w:separator/>
      </w:r>
    </w:p>
  </w:endnote>
  <w:endnote w:type="continuationSeparator" w:id="0">
    <w:p w14:paraId="04AF8E5C" w14:textId="77777777" w:rsidR="00A35E9E" w:rsidRDefault="00A35E9E" w:rsidP="007D3A66">
      <w:pPr>
        <w:spacing w:after="0" w:line="240" w:lineRule="auto"/>
      </w:pPr>
      <w:r>
        <w:continuationSeparator/>
      </w:r>
    </w:p>
  </w:endnote>
  <w:endnote w:type="continuationNotice" w:id="1">
    <w:p w14:paraId="1C1F8789" w14:textId="77777777" w:rsidR="00A35E9E" w:rsidRDefault="00A35E9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DIN Next W1G">
    <w:altName w:val="Calibri"/>
    <w:panose1 w:val="020B0503020203050203"/>
    <w:charset w:val="00"/>
    <w:family w:val="swiss"/>
    <w:notTrueType/>
    <w:pitch w:val="variable"/>
    <w:sig w:usb0="A00002AF" w:usb1="5000205B" w:usb2="00000000" w:usb3="00000000" w:csb0="0000009F" w:csb1="00000000"/>
  </w:font>
  <w:font w:name="DINNextW1G-Regular">
    <w:altName w:val="Yu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Arial" w:hAnsi="Arial" w:cs="Arial"/>
        <w:sz w:val="20"/>
        <w:szCs w:val="20"/>
      </w:rPr>
      <w:id w:val="1161582313"/>
      <w:docPartObj>
        <w:docPartGallery w:val="Page Numbers (Top of Page)"/>
        <w:docPartUnique/>
      </w:docPartObj>
    </w:sdtPr>
    <w:sdtEndPr>
      <w:rPr>
        <w:sz w:val="16"/>
        <w:szCs w:val="16"/>
      </w:rPr>
    </w:sdtEndPr>
    <w:sdtContent>
      <w:p w14:paraId="59BFE996" w14:textId="63081B15" w:rsidR="007D3A66" w:rsidRPr="005445C0" w:rsidRDefault="00620609" w:rsidP="00331E25">
        <w:pPr>
          <w:pStyle w:val="Kopfzeile"/>
          <w:tabs>
            <w:tab w:val="clear" w:pos="4536"/>
            <w:tab w:val="clear" w:pos="9072"/>
            <w:tab w:val="left" w:pos="9781"/>
          </w:tabs>
          <w:rPr>
            <w:rFonts w:ascii="Arial" w:hAnsi="Arial" w:cs="Arial"/>
            <w:sz w:val="16"/>
            <w:szCs w:val="16"/>
          </w:rPr>
        </w:pPr>
        <w:r w:rsidRPr="005445C0">
          <w:rPr>
            <w:rFonts w:ascii="Arial" w:hAnsi="Arial" w:cs="Arial"/>
            <w:sz w:val="16"/>
            <w:szCs w:val="16"/>
          </w:rPr>
          <w:t>ETH Zürich</w:t>
        </w:r>
        <w:r w:rsidR="0008507B" w:rsidRPr="005445C0">
          <w:rPr>
            <w:rFonts w:ascii="Arial" w:hAnsi="Arial" w:cs="Arial"/>
            <w:sz w:val="16"/>
            <w:szCs w:val="16"/>
          </w:rPr>
          <w:t xml:space="preserve"> </w:t>
        </w:r>
        <w:r w:rsidRPr="005445C0">
          <w:rPr>
            <w:rFonts w:ascii="Arial" w:hAnsi="Arial" w:cs="Arial"/>
            <w:sz w:val="16"/>
            <w:szCs w:val="16"/>
          </w:rPr>
          <w:t xml:space="preserve">– </w:t>
        </w:r>
        <w:r w:rsidR="00AA270A" w:rsidRPr="005445C0">
          <w:rPr>
            <w:rFonts w:ascii="Arial" w:hAnsi="Arial" w:cs="Arial"/>
            <w:sz w:val="16"/>
            <w:szCs w:val="16"/>
          </w:rPr>
          <w:t>Leitfragen zur Laufbahnplanung</w:t>
        </w:r>
        <w:r w:rsidR="002349E6" w:rsidRPr="005445C0">
          <w:rPr>
            <w:rFonts w:ascii="Arial" w:hAnsi="Arial" w:cs="Arial"/>
            <w:sz w:val="16"/>
            <w:szCs w:val="16"/>
          </w:rPr>
          <w:t xml:space="preserve"> </w:t>
        </w:r>
        <w:r w:rsidR="006C4A1F" w:rsidRPr="005445C0">
          <w:rPr>
            <w:rFonts w:ascii="Arial" w:hAnsi="Arial" w:cs="Arial"/>
            <w:sz w:val="16"/>
            <w:szCs w:val="16"/>
          </w:rPr>
          <w:t>für</w:t>
        </w:r>
        <w:r w:rsidR="002349E6" w:rsidRPr="005445C0">
          <w:rPr>
            <w:rFonts w:ascii="Arial" w:hAnsi="Arial" w:cs="Arial"/>
            <w:sz w:val="16"/>
            <w:szCs w:val="16"/>
          </w:rPr>
          <w:t xml:space="preserve"> Mitarbeitende</w:t>
        </w:r>
        <w:r w:rsidR="00AA270A" w:rsidRPr="005445C0">
          <w:rPr>
            <w:rFonts w:ascii="Arial" w:hAnsi="Arial" w:cs="Arial"/>
            <w:sz w:val="16"/>
            <w:szCs w:val="16"/>
          </w:rPr>
          <w:t xml:space="preserve"> in </w:t>
        </w:r>
        <w:r w:rsidR="002349E6" w:rsidRPr="005445C0">
          <w:rPr>
            <w:rFonts w:ascii="Arial" w:hAnsi="Arial" w:cs="Arial"/>
            <w:sz w:val="16"/>
            <w:szCs w:val="16"/>
          </w:rPr>
          <w:t>befr. wiss.</w:t>
        </w:r>
        <w:r w:rsidR="00AA270A" w:rsidRPr="005445C0">
          <w:rPr>
            <w:rFonts w:ascii="Arial" w:hAnsi="Arial" w:cs="Arial"/>
            <w:sz w:val="16"/>
            <w:szCs w:val="16"/>
          </w:rPr>
          <w:t xml:space="preserve"> Funktionen</w:t>
        </w:r>
        <w:r w:rsidR="00331E25" w:rsidRPr="005445C0">
          <w:rPr>
            <w:rFonts w:ascii="Arial" w:hAnsi="Arial" w:cs="Arial"/>
            <w:sz w:val="16"/>
            <w:szCs w:val="16"/>
          </w:rPr>
          <w:t xml:space="preserve"> </w:t>
        </w:r>
        <w:r w:rsidR="005445C0" w:rsidRPr="005445C0">
          <w:rPr>
            <w:rFonts w:ascii="Arial" w:hAnsi="Arial" w:cs="Arial"/>
            <w:sz w:val="16"/>
            <w:szCs w:val="16"/>
          </w:rPr>
          <w:t>(Augus</w:t>
        </w:r>
        <w:r w:rsidR="00AF3393">
          <w:rPr>
            <w:rFonts w:ascii="Arial" w:hAnsi="Arial" w:cs="Arial"/>
            <w:sz w:val="16"/>
            <w:szCs w:val="16"/>
          </w:rPr>
          <w:t xml:space="preserve">t </w:t>
        </w:r>
        <w:r w:rsidR="005445C0" w:rsidRPr="005445C0">
          <w:rPr>
            <w:rFonts w:ascii="Arial" w:hAnsi="Arial" w:cs="Arial"/>
            <w:sz w:val="16"/>
            <w:szCs w:val="16"/>
          </w:rPr>
          <w:t>2024)</w:t>
        </w:r>
        <w:r w:rsidR="00331E25" w:rsidRPr="005445C0">
          <w:rPr>
            <w:rFonts w:ascii="Arial" w:hAnsi="Arial" w:cs="Arial"/>
            <w:sz w:val="16"/>
            <w:szCs w:val="16"/>
          </w:rPr>
          <w:tab/>
        </w:r>
        <w:r w:rsidR="00331E25" w:rsidRPr="005445C0">
          <w:rPr>
            <w:rFonts w:ascii="Arial" w:hAnsi="Arial" w:cs="Arial"/>
            <w:sz w:val="16"/>
            <w:szCs w:val="16"/>
          </w:rPr>
          <w:fldChar w:fldCharType="begin"/>
        </w:r>
        <w:r w:rsidR="00331E25" w:rsidRPr="005445C0">
          <w:rPr>
            <w:rFonts w:ascii="Arial" w:hAnsi="Arial" w:cs="Arial"/>
            <w:sz w:val="16"/>
            <w:szCs w:val="16"/>
          </w:rPr>
          <w:instrText xml:space="preserve"> PAGE </w:instrText>
        </w:r>
        <w:r w:rsidR="00331E25" w:rsidRPr="005445C0">
          <w:rPr>
            <w:rFonts w:ascii="Arial" w:hAnsi="Arial" w:cs="Arial"/>
            <w:sz w:val="16"/>
            <w:szCs w:val="16"/>
          </w:rPr>
          <w:fldChar w:fldCharType="separate"/>
        </w:r>
        <w:r w:rsidR="00331E25" w:rsidRPr="005445C0">
          <w:rPr>
            <w:rFonts w:ascii="Arial" w:hAnsi="Arial" w:cs="Arial"/>
            <w:sz w:val="16"/>
            <w:szCs w:val="16"/>
          </w:rPr>
          <w:t>1</w:t>
        </w:r>
        <w:r w:rsidR="00331E25" w:rsidRPr="005445C0">
          <w:rPr>
            <w:rFonts w:ascii="Arial" w:hAnsi="Arial" w:cs="Arial"/>
            <w:sz w:val="16"/>
            <w:szCs w:val="16"/>
          </w:rPr>
          <w:fldChar w:fldCharType="end"/>
        </w:r>
        <w:r w:rsidR="00331E25" w:rsidRPr="005445C0">
          <w:rPr>
            <w:rFonts w:ascii="Arial" w:hAnsi="Arial" w:cs="Arial"/>
            <w:sz w:val="16"/>
            <w:szCs w:val="16"/>
          </w:rPr>
          <w:t>/</w:t>
        </w:r>
        <w:r w:rsidR="00331E25" w:rsidRPr="005445C0">
          <w:rPr>
            <w:rFonts w:ascii="Arial" w:hAnsi="Arial" w:cs="Arial"/>
            <w:sz w:val="16"/>
            <w:szCs w:val="16"/>
          </w:rPr>
          <w:fldChar w:fldCharType="begin"/>
        </w:r>
        <w:r w:rsidR="00331E25" w:rsidRPr="005445C0">
          <w:rPr>
            <w:rFonts w:ascii="Arial" w:hAnsi="Arial" w:cs="Arial"/>
            <w:sz w:val="16"/>
            <w:szCs w:val="16"/>
          </w:rPr>
          <w:instrText xml:space="preserve"> NUMPAGES  </w:instrText>
        </w:r>
        <w:r w:rsidR="00331E25" w:rsidRPr="005445C0">
          <w:rPr>
            <w:rFonts w:ascii="Arial" w:hAnsi="Arial" w:cs="Arial"/>
            <w:sz w:val="16"/>
            <w:szCs w:val="16"/>
          </w:rPr>
          <w:fldChar w:fldCharType="separate"/>
        </w:r>
        <w:r w:rsidR="00331E25" w:rsidRPr="005445C0">
          <w:rPr>
            <w:rFonts w:ascii="Arial" w:hAnsi="Arial" w:cs="Arial"/>
            <w:sz w:val="16"/>
            <w:szCs w:val="16"/>
          </w:rPr>
          <w:t>1</w:t>
        </w:r>
        <w:r w:rsidR="00331E25" w:rsidRPr="005445C0">
          <w:rPr>
            <w:rFonts w:ascii="Arial" w:hAnsi="Arial" w:cs="Arial"/>
            <w:sz w:val="16"/>
            <w:szCs w:val="16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Arial" w:hAnsi="Arial" w:cs="Arial"/>
        <w:sz w:val="20"/>
        <w:szCs w:val="20"/>
      </w:rPr>
      <w:id w:val="-1318336367"/>
      <w:docPartObj>
        <w:docPartGallery w:val="Page Numbers (Top of Page)"/>
        <w:docPartUnique/>
      </w:docPartObj>
    </w:sdtPr>
    <w:sdtContent>
      <w:p w14:paraId="0343C925" w14:textId="0A7DBE7F" w:rsidR="00620609" w:rsidRPr="00620609" w:rsidRDefault="00620609" w:rsidP="00620609">
        <w:pPr>
          <w:pStyle w:val="Kopfzeile"/>
          <w:rPr>
            <w:rFonts w:ascii="Arial" w:hAnsi="Arial" w:cs="Arial"/>
            <w:sz w:val="20"/>
            <w:szCs w:val="20"/>
          </w:rPr>
        </w:pPr>
        <w:r w:rsidRPr="00620609">
          <w:rPr>
            <w:rFonts w:ascii="Arial" w:hAnsi="Arial" w:cs="Arial"/>
            <w:sz w:val="20"/>
            <w:szCs w:val="20"/>
          </w:rPr>
          <w:fldChar w:fldCharType="begin"/>
        </w:r>
        <w:r w:rsidRPr="00620609">
          <w:rPr>
            <w:rFonts w:ascii="Arial" w:hAnsi="Arial" w:cs="Arial"/>
            <w:sz w:val="20"/>
            <w:szCs w:val="20"/>
          </w:rPr>
          <w:instrText xml:space="preserve"> PAGE </w:instrText>
        </w:r>
        <w:r w:rsidRPr="00620609">
          <w:rPr>
            <w:rFonts w:ascii="Arial" w:hAnsi="Arial" w:cs="Arial"/>
            <w:sz w:val="20"/>
            <w:szCs w:val="20"/>
          </w:rPr>
          <w:fldChar w:fldCharType="separate"/>
        </w:r>
        <w:r w:rsidRPr="00620609">
          <w:rPr>
            <w:rFonts w:ascii="Arial" w:hAnsi="Arial" w:cs="Arial"/>
            <w:sz w:val="20"/>
            <w:szCs w:val="20"/>
          </w:rPr>
          <w:t>1</w:t>
        </w:r>
        <w:r w:rsidRPr="00620609">
          <w:rPr>
            <w:rFonts w:ascii="Arial" w:hAnsi="Arial" w:cs="Arial"/>
            <w:sz w:val="20"/>
            <w:szCs w:val="20"/>
          </w:rPr>
          <w:fldChar w:fldCharType="end"/>
        </w:r>
        <w:r>
          <w:rPr>
            <w:rFonts w:ascii="Arial" w:hAnsi="Arial" w:cs="Arial"/>
            <w:sz w:val="20"/>
            <w:szCs w:val="20"/>
          </w:rPr>
          <w:t>/</w:t>
        </w:r>
        <w:r w:rsidRPr="00620609">
          <w:rPr>
            <w:rFonts w:ascii="Arial" w:hAnsi="Arial" w:cs="Arial"/>
            <w:sz w:val="20"/>
            <w:szCs w:val="20"/>
          </w:rPr>
          <w:fldChar w:fldCharType="begin"/>
        </w:r>
        <w:r w:rsidRPr="00620609">
          <w:rPr>
            <w:rFonts w:ascii="Arial" w:hAnsi="Arial" w:cs="Arial"/>
            <w:sz w:val="20"/>
            <w:szCs w:val="20"/>
          </w:rPr>
          <w:instrText xml:space="preserve"> NUMPAGES  </w:instrText>
        </w:r>
        <w:r w:rsidRPr="00620609">
          <w:rPr>
            <w:rFonts w:ascii="Arial" w:hAnsi="Arial" w:cs="Arial"/>
            <w:sz w:val="20"/>
            <w:szCs w:val="20"/>
          </w:rPr>
          <w:fldChar w:fldCharType="separate"/>
        </w:r>
        <w:r w:rsidRPr="00620609">
          <w:rPr>
            <w:rFonts w:ascii="Arial" w:hAnsi="Arial" w:cs="Arial"/>
            <w:sz w:val="20"/>
            <w:szCs w:val="20"/>
          </w:rPr>
          <w:t>1</w:t>
        </w:r>
        <w:r w:rsidRPr="00620609">
          <w:rPr>
            <w:rFonts w:ascii="Arial" w:hAnsi="Arial" w:cs="Arial"/>
            <w:sz w:val="20"/>
            <w:szCs w:val="20"/>
          </w:rPr>
          <w:fldChar w:fldCharType="end"/>
        </w:r>
        <w:r>
          <w:rPr>
            <w:rFonts w:ascii="Arial" w:hAnsi="Arial" w:cs="Arial"/>
            <w:sz w:val="20"/>
            <w:szCs w:val="20"/>
          </w:rPr>
          <w:t xml:space="preserve"> ETH Zürich Dialog – Ziele, Aufgaben und Projekte</w:t>
        </w:r>
      </w:p>
    </w:sdtContent>
  </w:sdt>
  <w:p w14:paraId="2AA86297" w14:textId="6713FFA1" w:rsidR="00EE0C73" w:rsidRPr="006D2E1D" w:rsidRDefault="00EE0C73" w:rsidP="006E48D4">
    <w:pPr>
      <w:pStyle w:val="Fuzeile"/>
      <w:tabs>
        <w:tab w:val="clear" w:pos="9072"/>
      </w:tabs>
      <w:rPr>
        <w:rFonts w:ascii="Arial" w:hAnsi="Arial" w:cs="Arial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ABB612" w14:textId="77777777" w:rsidR="00A35E9E" w:rsidRDefault="00A35E9E" w:rsidP="007D3A66">
      <w:pPr>
        <w:spacing w:after="0" w:line="240" w:lineRule="auto"/>
      </w:pPr>
      <w:r>
        <w:separator/>
      </w:r>
    </w:p>
  </w:footnote>
  <w:footnote w:type="continuationSeparator" w:id="0">
    <w:p w14:paraId="1512E6F2" w14:textId="77777777" w:rsidR="00A35E9E" w:rsidRDefault="00A35E9E" w:rsidP="007D3A66">
      <w:pPr>
        <w:spacing w:after="0" w:line="240" w:lineRule="auto"/>
      </w:pPr>
      <w:r>
        <w:continuationSeparator/>
      </w:r>
    </w:p>
  </w:footnote>
  <w:footnote w:type="continuationNotice" w:id="1">
    <w:p w14:paraId="59A18598" w14:textId="77777777" w:rsidR="00A35E9E" w:rsidRDefault="00A35E9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BB56A6" w14:textId="77777777" w:rsidR="006D648A" w:rsidRDefault="005A0629">
    <w:pPr>
      <w:pStyle w:val="Kopfzeile"/>
    </w:pPr>
    <w:r>
      <w:rPr>
        <w:noProof/>
      </w:rPr>
      <w:drawing>
        <wp:anchor distT="0" distB="0" distL="114300" distR="114300" simplePos="0" relativeHeight="251658241" behindDoc="0" locked="1" layoutInCell="1" allowOverlap="1" wp14:anchorId="67D0494F" wp14:editId="3C99419A">
          <wp:simplePos x="0" y="0"/>
          <wp:positionH relativeFrom="page">
            <wp:posOffset>720090</wp:posOffset>
          </wp:positionH>
          <wp:positionV relativeFrom="page">
            <wp:posOffset>494030</wp:posOffset>
          </wp:positionV>
          <wp:extent cx="1547495" cy="251460"/>
          <wp:effectExtent l="0" t="0" r="0" b="0"/>
          <wp:wrapNone/>
          <wp:docPr id="136341626" name="Grafik 1363416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ETH_Kopfzeile_RGB_DL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47495" cy="2514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D648A">
      <w:tab/>
    </w:r>
  </w:p>
  <w:p w14:paraId="1BF9CDC3" w14:textId="77777777" w:rsidR="00540326" w:rsidRDefault="00540326">
    <w:pPr>
      <w:pStyle w:val="Kopfzeile"/>
    </w:pPr>
  </w:p>
  <w:p w14:paraId="09CAFB1C" w14:textId="77777777" w:rsidR="00540326" w:rsidRDefault="00540326">
    <w:pPr>
      <w:pStyle w:val="Kopfzeile"/>
    </w:pPr>
  </w:p>
  <w:p w14:paraId="42231F6B" w14:textId="77777777" w:rsidR="00540326" w:rsidRDefault="00540326">
    <w:pPr>
      <w:pStyle w:val="Kopfzeile"/>
    </w:pPr>
  </w:p>
  <w:p w14:paraId="39AE740B" w14:textId="77777777" w:rsidR="00540326" w:rsidRDefault="00540326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1E8963" w14:textId="11231BDC" w:rsidR="00D2019F" w:rsidRPr="00BB6B1C" w:rsidRDefault="0087044C" w:rsidP="002730C1">
    <w:pPr>
      <w:autoSpaceDE w:val="0"/>
      <w:autoSpaceDN w:val="0"/>
      <w:adjustRightInd w:val="0"/>
      <w:spacing w:after="0" w:line="240" w:lineRule="auto"/>
      <w:rPr>
        <w:rFonts w:ascii="Arial" w:eastAsia="DINNextW1G-Regular" w:hAnsi="Arial" w:cs="Arial"/>
        <w:sz w:val="20"/>
        <w:szCs w:val="20"/>
      </w:rPr>
    </w:pPr>
    <w:r w:rsidRPr="0087044C">
      <w:rPr>
        <w:rFonts w:ascii="Arial" w:hAnsi="Arial" w:cs="Arial"/>
        <w:noProof/>
        <w:sz w:val="2"/>
        <w:szCs w:val="2"/>
      </w:rPr>
      <w:drawing>
        <wp:anchor distT="0" distB="0" distL="114300" distR="114300" simplePos="0" relativeHeight="251658242" behindDoc="0" locked="0" layoutInCell="1" allowOverlap="1" wp14:anchorId="7C7FDE5A" wp14:editId="195E5530">
          <wp:simplePos x="0" y="0"/>
          <wp:positionH relativeFrom="column">
            <wp:posOffset>8105278</wp:posOffset>
          </wp:positionH>
          <wp:positionV relativeFrom="paragraph">
            <wp:posOffset>70926</wp:posOffset>
          </wp:positionV>
          <wp:extent cx="1287780" cy="532130"/>
          <wp:effectExtent l="0" t="0" r="7620" b="1270"/>
          <wp:wrapSquare wrapText="bothSides"/>
          <wp:docPr id="1724008380" name="Grafik 1724008380">
            <a:extLst xmlns:a="http://schemas.openxmlformats.org/drawingml/2006/main">
              <a:ext uri="{FF2B5EF4-FFF2-40B4-BE49-F238E27FC236}">
                <a16:creationId xmlns:a16="http://schemas.microsoft.com/office/drawing/2014/main" id="{5D36E6EA-9B28-A2FF-CD9F-64A1EE35EA8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Grafik 3">
                    <a:extLst>
                      <a:ext uri="{FF2B5EF4-FFF2-40B4-BE49-F238E27FC236}">
                        <a16:creationId xmlns:a16="http://schemas.microsoft.com/office/drawing/2014/main" id="{5D36E6EA-9B28-A2FF-CD9F-64A1EE35EA89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87780" cy="5321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45C4E">
      <w:rPr>
        <w:noProof/>
      </w:rPr>
      <w:drawing>
        <wp:anchor distT="0" distB="0" distL="114300" distR="114300" simplePos="0" relativeHeight="251658240" behindDoc="0" locked="1" layoutInCell="1" allowOverlap="1" wp14:anchorId="5E768BFB" wp14:editId="04E510A0">
          <wp:simplePos x="0" y="0"/>
          <wp:positionH relativeFrom="page">
            <wp:posOffset>720090</wp:posOffset>
          </wp:positionH>
          <wp:positionV relativeFrom="page">
            <wp:posOffset>449580</wp:posOffset>
          </wp:positionV>
          <wp:extent cx="1548000" cy="252000"/>
          <wp:effectExtent l="0" t="0" r="0" b="0"/>
          <wp:wrapNone/>
          <wp:docPr id="534786893" name="Grafik 53478689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ETH_Kopfzeile_RGB_DL.sv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3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48000" cy="25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36FBE">
      <w:tab/>
    </w:r>
    <w:r w:rsidR="00C36FBE">
      <w:tab/>
    </w:r>
    <w:r w:rsidR="00C36FBE">
      <w:tab/>
    </w:r>
    <w:r w:rsidR="00C36FBE">
      <w:tab/>
    </w:r>
    <w:r w:rsidR="00C36FBE">
      <w:tab/>
    </w:r>
    <w:r w:rsidR="00C36FBE">
      <w:tab/>
    </w:r>
    <w:r w:rsidR="00C36FBE">
      <w:tab/>
    </w:r>
    <w:r w:rsidR="005318AA">
      <w:tab/>
    </w:r>
    <w:r w:rsidR="005318AA">
      <w:tab/>
    </w:r>
    <w:r w:rsidR="005318AA">
      <w:tab/>
    </w:r>
    <w:r w:rsidR="00445C4E">
      <w:tab/>
    </w:r>
    <w:r w:rsidR="00445C4E">
      <w:tab/>
    </w:r>
    <w:r w:rsidR="00445C4E">
      <w:tab/>
    </w:r>
    <w:r w:rsidR="00445C4E">
      <w:tab/>
    </w:r>
    <w:r w:rsidR="00445C4E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862645"/>
    <w:multiLevelType w:val="hybridMultilevel"/>
    <w:tmpl w:val="4EAC8946"/>
    <w:lvl w:ilvl="0" w:tplc="0807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51D36C1"/>
    <w:multiLevelType w:val="hybridMultilevel"/>
    <w:tmpl w:val="7AC659C6"/>
    <w:lvl w:ilvl="0" w:tplc="6FF0D0C8">
      <w:start w:val="1"/>
      <w:numFmt w:val="decimal"/>
      <w:lvlText w:val="%1)"/>
      <w:lvlJc w:val="left"/>
      <w:pPr>
        <w:ind w:left="1020" w:hanging="360"/>
      </w:pPr>
    </w:lvl>
    <w:lvl w:ilvl="1" w:tplc="20BE60AE">
      <w:start w:val="1"/>
      <w:numFmt w:val="decimal"/>
      <w:lvlText w:val="%2)"/>
      <w:lvlJc w:val="left"/>
      <w:pPr>
        <w:ind w:left="1020" w:hanging="360"/>
      </w:pPr>
    </w:lvl>
    <w:lvl w:ilvl="2" w:tplc="82462AEA">
      <w:start w:val="1"/>
      <w:numFmt w:val="decimal"/>
      <w:lvlText w:val="%3)"/>
      <w:lvlJc w:val="left"/>
      <w:pPr>
        <w:ind w:left="1020" w:hanging="360"/>
      </w:pPr>
    </w:lvl>
    <w:lvl w:ilvl="3" w:tplc="AB80CC04">
      <w:start w:val="1"/>
      <w:numFmt w:val="decimal"/>
      <w:lvlText w:val="%4)"/>
      <w:lvlJc w:val="left"/>
      <w:pPr>
        <w:ind w:left="1020" w:hanging="360"/>
      </w:pPr>
    </w:lvl>
    <w:lvl w:ilvl="4" w:tplc="3A60D82A">
      <w:start w:val="1"/>
      <w:numFmt w:val="decimal"/>
      <w:lvlText w:val="%5)"/>
      <w:lvlJc w:val="left"/>
      <w:pPr>
        <w:ind w:left="1020" w:hanging="360"/>
      </w:pPr>
    </w:lvl>
    <w:lvl w:ilvl="5" w:tplc="7848FFE0">
      <w:start w:val="1"/>
      <w:numFmt w:val="decimal"/>
      <w:lvlText w:val="%6)"/>
      <w:lvlJc w:val="left"/>
      <w:pPr>
        <w:ind w:left="1020" w:hanging="360"/>
      </w:pPr>
    </w:lvl>
    <w:lvl w:ilvl="6" w:tplc="C1B26192">
      <w:start w:val="1"/>
      <w:numFmt w:val="decimal"/>
      <w:lvlText w:val="%7)"/>
      <w:lvlJc w:val="left"/>
      <w:pPr>
        <w:ind w:left="1020" w:hanging="360"/>
      </w:pPr>
    </w:lvl>
    <w:lvl w:ilvl="7" w:tplc="7C88EDD4">
      <w:start w:val="1"/>
      <w:numFmt w:val="decimal"/>
      <w:lvlText w:val="%8)"/>
      <w:lvlJc w:val="left"/>
      <w:pPr>
        <w:ind w:left="1020" w:hanging="360"/>
      </w:pPr>
    </w:lvl>
    <w:lvl w:ilvl="8" w:tplc="6DE2F614">
      <w:start w:val="1"/>
      <w:numFmt w:val="decimal"/>
      <w:lvlText w:val="%9)"/>
      <w:lvlJc w:val="left"/>
      <w:pPr>
        <w:ind w:left="1020" w:hanging="360"/>
      </w:pPr>
    </w:lvl>
  </w:abstractNum>
  <w:abstractNum w:abstractNumId="2" w15:restartNumberingAfterBreak="0">
    <w:nsid w:val="18936705"/>
    <w:multiLevelType w:val="hybridMultilevel"/>
    <w:tmpl w:val="0A8CFC1E"/>
    <w:lvl w:ilvl="0" w:tplc="246EF874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B6245B3"/>
    <w:multiLevelType w:val="hybridMultilevel"/>
    <w:tmpl w:val="167615B4"/>
    <w:lvl w:ilvl="0" w:tplc="90EE87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601853"/>
    <w:multiLevelType w:val="hybridMultilevel"/>
    <w:tmpl w:val="8FF67738"/>
    <w:lvl w:ilvl="0" w:tplc="0807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30F11FB"/>
    <w:multiLevelType w:val="hybridMultilevel"/>
    <w:tmpl w:val="3E9C3F20"/>
    <w:lvl w:ilvl="0" w:tplc="286ADA2A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51118C"/>
    <w:multiLevelType w:val="hybridMultilevel"/>
    <w:tmpl w:val="EC6A3B0C"/>
    <w:lvl w:ilvl="0" w:tplc="723C057E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b w:val="0"/>
        <w:sz w:val="20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EB3A0C"/>
    <w:multiLevelType w:val="hybridMultilevel"/>
    <w:tmpl w:val="684A707E"/>
    <w:lvl w:ilvl="0" w:tplc="3D94C510">
      <w:numFmt w:val="bullet"/>
      <w:lvlText w:val="-"/>
      <w:lvlJc w:val="left"/>
      <w:pPr>
        <w:ind w:left="705" w:hanging="705"/>
      </w:pPr>
      <w:rPr>
        <w:rFonts w:ascii="Arial" w:eastAsiaTheme="minorHAnsi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B5561F3"/>
    <w:multiLevelType w:val="hybridMultilevel"/>
    <w:tmpl w:val="04C084B2"/>
    <w:lvl w:ilvl="0" w:tplc="91D87D5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19F7C4C"/>
    <w:multiLevelType w:val="hybridMultilevel"/>
    <w:tmpl w:val="10D4E75E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42667F"/>
    <w:multiLevelType w:val="hybridMultilevel"/>
    <w:tmpl w:val="804C5CB6"/>
    <w:lvl w:ilvl="0" w:tplc="08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6706CD"/>
    <w:multiLevelType w:val="hybridMultilevel"/>
    <w:tmpl w:val="3EE8DB3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14D0AB8"/>
    <w:multiLevelType w:val="hybridMultilevel"/>
    <w:tmpl w:val="BEBCA1B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659284B"/>
    <w:multiLevelType w:val="hybridMultilevel"/>
    <w:tmpl w:val="FBB4D12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9F28E70">
      <w:numFmt w:val="bullet"/>
      <w:lvlText w:val="·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AFA4084"/>
    <w:multiLevelType w:val="hybridMultilevel"/>
    <w:tmpl w:val="97922308"/>
    <w:lvl w:ilvl="0" w:tplc="91D87D5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0A1053"/>
    <w:multiLevelType w:val="hybridMultilevel"/>
    <w:tmpl w:val="B8C26196"/>
    <w:lvl w:ilvl="0" w:tplc="8928341E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E421AE4"/>
    <w:multiLevelType w:val="hybridMultilevel"/>
    <w:tmpl w:val="5538A864"/>
    <w:lvl w:ilvl="0" w:tplc="57C0BBCA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1DC527E"/>
    <w:multiLevelType w:val="hybridMultilevel"/>
    <w:tmpl w:val="BA94431E"/>
    <w:lvl w:ilvl="0" w:tplc="D400807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3776785"/>
    <w:multiLevelType w:val="hybridMultilevel"/>
    <w:tmpl w:val="1D2C61B4"/>
    <w:lvl w:ilvl="0" w:tplc="5C50F69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93655B9"/>
    <w:multiLevelType w:val="hybridMultilevel"/>
    <w:tmpl w:val="E7287210"/>
    <w:lvl w:ilvl="0" w:tplc="2AAEBFCC">
      <w:start w:val="1"/>
      <w:numFmt w:val="decimal"/>
      <w:lvlText w:val="%1)"/>
      <w:lvlJc w:val="left"/>
      <w:pPr>
        <w:ind w:left="1020" w:hanging="360"/>
      </w:pPr>
    </w:lvl>
    <w:lvl w:ilvl="1" w:tplc="701E879C">
      <w:start w:val="1"/>
      <w:numFmt w:val="decimal"/>
      <w:lvlText w:val="%2)"/>
      <w:lvlJc w:val="left"/>
      <w:pPr>
        <w:ind w:left="1020" w:hanging="360"/>
      </w:pPr>
    </w:lvl>
    <w:lvl w:ilvl="2" w:tplc="05EEDDB4">
      <w:start w:val="1"/>
      <w:numFmt w:val="decimal"/>
      <w:lvlText w:val="%3)"/>
      <w:lvlJc w:val="left"/>
      <w:pPr>
        <w:ind w:left="1020" w:hanging="360"/>
      </w:pPr>
    </w:lvl>
    <w:lvl w:ilvl="3" w:tplc="072C8B4E">
      <w:start w:val="1"/>
      <w:numFmt w:val="decimal"/>
      <w:lvlText w:val="%4)"/>
      <w:lvlJc w:val="left"/>
      <w:pPr>
        <w:ind w:left="1020" w:hanging="360"/>
      </w:pPr>
    </w:lvl>
    <w:lvl w:ilvl="4" w:tplc="AFE42CB4">
      <w:start w:val="1"/>
      <w:numFmt w:val="decimal"/>
      <w:lvlText w:val="%5)"/>
      <w:lvlJc w:val="left"/>
      <w:pPr>
        <w:ind w:left="1020" w:hanging="360"/>
      </w:pPr>
    </w:lvl>
    <w:lvl w:ilvl="5" w:tplc="63228312">
      <w:start w:val="1"/>
      <w:numFmt w:val="decimal"/>
      <w:lvlText w:val="%6)"/>
      <w:lvlJc w:val="left"/>
      <w:pPr>
        <w:ind w:left="1020" w:hanging="360"/>
      </w:pPr>
    </w:lvl>
    <w:lvl w:ilvl="6" w:tplc="AAD640C6">
      <w:start w:val="1"/>
      <w:numFmt w:val="decimal"/>
      <w:lvlText w:val="%7)"/>
      <w:lvlJc w:val="left"/>
      <w:pPr>
        <w:ind w:left="1020" w:hanging="360"/>
      </w:pPr>
    </w:lvl>
    <w:lvl w:ilvl="7" w:tplc="6CC09496">
      <w:start w:val="1"/>
      <w:numFmt w:val="decimal"/>
      <w:lvlText w:val="%8)"/>
      <w:lvlJc w:val="left"/>
      <w:pPr>
        <w:ind w:left="1020" w:hanging="360"/>
      </w:pPr>
    </w:lvl>
    <w:lvl w:ilvl="8" w:tplc="E65259D8">
      <w:start w:val="1"/>
      <w:numFmt w:val="decimal"/>
      <w:lvlText w:val="%9)"/>
      <w:lvlJc w:val="left"/>
      <w:pPr>
        <w:ind w:left="1020" w:hanging="360"/>
      </w:pPr>
    </w:lvl>
  </w:abstractNum>
  <w:abstractNum w:abstractNumId="20" w15:restartNumberingAfterBreak="0">
    <w:nsid w:val="7A0F6E81"/>
    <w:multiLevelType w:val="hybridMultilevel"/>
    <w:tmpl w:val="F8009918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AFC6508"/>
    <w:multiLevelType w:val="hybridMultilevel"/>
    <w:tmpl w:val="13642C60"/>
    <w:lvl w:ilvl="0" w:tplc="9040707E">
      <w:start w:val="1"/>
      <w:numFmt w:val="decimal"/>
      <w:lvlText w:val="%1"/>
      <w:lvlJc w:val="left"/>
      <w:pPr>
        <w:ind w:left="720" w:hanging="360"/>
      </w:pPr>
      <w:rPr>
        <w:rFonts w:hint="default"/>
        <w:color w:val="auto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F9E2817"/>
    <w:multiLevelType w:val="hybridMultilevel"/>
    <w:tmpl w:val="5190854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1987114">
    <w:abstractNumId w:val="9"/>
  </w:num>
  <w:num w:numId="2" w16cid:durableId="1358460568">
    <w:abstractNumId w:val="20"/>
  </w:num>
  <w:num w:numId="3" w16cid:durableId="404492608">
    <w:abstractNumId w:val="17"/>
  </w:num>
  <w:num w:numId="4" w16cid:durableId="1587878160">
    <w:abstractNumId w:val="10"/>
  </w:num>
  <w:num w:numId="5" w16cid:durableId="885409166">
    <w:abstractNumId w:val="5"/>
  </w:num>
  <w:num w:numId="6" w16cid:durableId="308293075">
    <w:abstractNumId w:val="15"/>
  </w:num>
  <w:num w:numId="7" w16cid:durableId="1839419693">
    <w:abstractNumId w:val="22"/>
  </w:num>
  <w:num w:numId="8" w16cid:durableId="335772788">
    <w:abstractNumId w:val="6"/>
  </w:num>
  <w:num w:numId="9" w16cid:durableId="1765683197">
    <w:abstractNumId w:val="0"/>
  </w:num>
  <w:num w:numId="10" w16cid:durableId="1301032534">
    <w:abstractNumId w:val="4"/>
  </w:num>
  <w:num w:numId="11" w16cid:durableId="1935362915">
    <w:abstractNumId w:val="3"/>
  </w:num>
  <w:num w:numId="12" w16cid:durableId="2057314913">
    <w:abstractNumId w:val="2"/>
  </w:num>
  <w:num w:numId="13" w16cid:durableId="2068407017">
    <w:abstractNumId w:val="14"/>
  </w:num>
  <w:num w:numId="14" w16cid:durableId="1754008130">
    <w:abstractNumId w:val="8"/>
  </w:num>
  <w:num w:numId="15" w16cid:durableId="731276206">
    <w:abstractNumId w:val="21"/>
  </w:num>
  <w:num w:numId="16" w16cid:durableId="1395004032">
    <w:abstractNumId w:val="12"/>
  </w:num>
  <w:num w:numId="17" w16cid:durableId="381564333">
    <w:abstractNumId w:val="13"/>
  </w:num>
  <w:num w:numId="18" w16cid:durableId="1022319789">
    <w:abstractNumId w:val="18"/>
  </w:num>
  <w:num w:numId="19" w16cid:durableId="815028872">
    <w:abstractNumId w:val="11"/>
  </w:num>
  <w:num w:numId="20" w16cid:durableId="275017669">
    <w:abstractNumId w:val="7"/>
  </w:num>
  <w:num w:numId="21" w16cid:durableId="1674070925">
    <w:abstractNumId w:val="16"/>
  </w:num>
  <w:num w:numId="22" w16cid:durableId="158497688">
    <w:abstractNumId w:val="1"/>
  </w:num>
  <w:num w:numId="23" w16cid:durableId="27224867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isplayBackgroundShape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4F80"/>
    <w:rsid w:val="00000983"/>
    <w:rsid w:val="00003D06"/>
    <w:rsid w:val="00014500"/>
    <w:rsid w:val="000156BB"/>
    <w:rsid w:val="000172E6"/>
    <w:rsid w:val="00023355"/>
    <w:rsid w:val="000249F8"/>
    <w:rsid w:val="00036E1E"/>
    <w:rsid w:val="00037458"/>
    <w:rsid w:val="00043A69"/>
    <w:rsid w:val="00046481"/>
    <w:rsid w:val="00046D54"/>
    <w:rsid w:val="00047BAF"/>
    <w:rsid w:val="00051C3F"/>
    <w:rsid w:val="00053FBE"/>
    <w:rsid w:val="0005693E"/>
    <w:rsid w:val="00057186"/>
    <w:rsid w:val="0006000D"/>
    <w:rsid w:val="00060259"/>
    <w:rsid w:val="00062624"/>
    <w:rsid w:val="00063E16"/>
    <w:rsid w:val="000651CA"/>
    <w:rsid w:val="0006532C"/>
    <w:rsid w:val="00072B87"/>
    <w:rsid w:val="00076E1E"/>
    <w:rsid w:val="00083828"/>
    <w:rsid w:val="0008507B"/>
    <w:rsid w:val="00085FAB"/>
    <w:rsid w:val="00092DE8"/>
    <w:rsid w:val="00096160"/>
    <w:rsid w:val="00096F71"/>
    <w:rsid w:val="00097F76"/>
    <w:rsid w:val="000A00BF"/>
    <w:rsid w:val="000A2E5B"/>
    <w:rsid w:val="000A4140"/>
    <w:rsid w:val="000A58B4"/>
    <w:rsid w:val="000A63D1"/>
    <w:rsid w:val="000A75E4"/>
    <w:rsid w:val="000B3E97"/>
    <w:rsid w:val="000B5341"/>
    <w:rsid w:val="000B5BCC"/>
    <w:rsid w:val="000C3873"/>
    <w:rsid w:val="000D2FC2"/>
    <w:rsid w:val="000D404F"/>
    <w:rsid w:val="000D466F"/>
    <w:rsid w:val="000D5A62"/>
    <w:rsid w:val="000D7828"/>
    <w:rsid w:val="000E2A5E"/>
    <w:rsid w:val="000E58FA"/>
    <w:rsid w:val="000E64B6"/>
    <w:rsid w:val="000F24DB"/>
    <w:rsid w:val="000F28B8"/>
    <w:rsid w:val="00102468"/>
    <w:rsid w:val="001043F2"/>
    <w:rsid w:val="00104D14"/>
    <w:rsid w:val="00106CE1"/>
    <w:rsid w:val="001071E1"/>
    <w:rsid w:val="00114DD3"/>
    <w:rsid w:val="00116731"/>
    <w:rsid w:val="00116AB6"/>
    <w:rsid w:val="0012135F"/>
    <w:rsid w:val="00121F4B"/>
    <w:rsid w:val="00122901"/>
    <w:rsid w:val="00122D09"/>
    <w:rsid w:val="00122EC2"/>
    <w:rsid w:val="00125C04"/>
    <w:rsid w:val="0013176B"/>
    <w:rsid w:val="001352EA"/>
    <w:rsid w:val="00135B14"/>
    <w:rsid w:val="001612B8"/>
    <w:rsid w:val="001725A9"/>
    <w:rsid w:val="00175A57"/>
    <w:rsid w:val="0018138D"/>
    <w:rsid w:val="00184DFE"/>
    <w:rsid w:val="00187B9B"/>
    <w:rsid w:val="00193F20"/>
    <w:rsid w:val="00194790"/>
    <w:rsid w:val="00195A60"/>
    <w:rsid w:val="00197C5F"/>
    <w:rsid w:val="001A09D9"/>
    <w:rsid w:val="001A2441"/>
    <w:rsid w:val="001A3A1A"/>
    <w:rsid w:val="001B1846"/>
    <w:rsid w:val="001B363A"/>
    <w:rsid w:val="001B4D3C"/>
    <w:rsid w:val="001B5F88"/>
    <w:rsid w:val="001C298D"/>
    <w:rsid w:val="001C3B48"/>
    <w:rsid w:val="001C4F6D"/>
    <w:rsid w:val="001C647B"/>
    <w:rsid w:val="001C75C0"/>
    <w:rsid w:val="001D0F33"/>
    <w:rsid w:val="001D11EC"/>
    <w:rsid w:val="001D1AA7"/>
    <w:rsid w:val="001D3E97"/>
    <w:rsid w:val="001D4ABA"/>
    <w:rsid w:val="001D505E"/>
    <w:rsid w:val="001D6EED"/>
    <w:rsid w:val="001D7E50"/>
    <w:rsid w:val="001E065B"/>
    <w:rsid w:val="001E1B02"/>
    <w:rsid w:val="001E4CDD"/>
    <w:rsid w:val="001E5DEE"/>
    <w:rsid w:val="001E6D33"/>
    <w:rsid w:val="001E761C"/>
    <w:rsid w:val="001F2D83"/>
    <w:rsid w:val="001F7422"/>
    <w:rsid w:val="00200225"/>
    <w:rsid w:val="002024FA"/>
    <w:rsid w:val="0020338E"/>
    <w:rsid w:val="00210B0F"/>
    <w:rsid w:val="00215380"/>
    <w:rsid w:val="002212DA"/>
    <w:rsid w:val="00222FDF"/>
    <w:rsid w:val="00226C98"/>
    <w:rsid w:val="002301EB"/>
    <w:rsid w:val="002349E6"/>
    <w:rsid w:val="00242431"/>
    <w:rsid w:val="002522DF"/>
    <w:rsid w:val="00256F6C"/>
    <w:rsid w:val="0026005A"/>
    <w:rsid w:val="00263083"/>
    <w:rsid w:val="0026408A"/>
    <w:rsid w:val="00264A00"/>
    <w:rsid w:val="002678E4"/>
    <w:rsid w:val="002730C1"/>
    <w:rsid w:val="00275863"/>
    <w:rsid w:val="00277B36"/>
    <w:rsid w:val="00281017"/>
    <w:rsid w:val="002829A7"/>
    <w:rsid w:val="00284C13"/>
    <w:rsid w:val="002877C1"/>
    <w:rsid w:val="00293994"/>
    <w:rsid w:val="00293DDA"/>
    <w:rsid w:val="0029557D"/>
    <w:rsid w:val="002A0139"/>
    <w:rsid w:val="002A0CD6"/>
    <w:rsid w:val="002A1B01"/>
    <w:rsid w:val="002A5B98"/>
    <w:rsid w:val="002B26DB"/>
    <w:rsid w:val="002B5439"/>
    <w:rsid w:val="002B6C38"/>
    <w:rsid w:val="002C11CF"/>
    <w:rsid w:val="002C4E72"/>
    <w:rsid w:val="002C5750"/>
    <w:rsid w:val="002C5CFE"/>
    <w:rsid w:val="002C7722"/>
    <w:rsid w:val="002D0E2F"/>
    <w:rsid w:val="002D0F83"/>
    <w:rsid w:val="002D1B11"/>
    <w:rsid w:val="002D458B"/>
    <w:rsid w:val="002E1484"/>
    <w:rsid w:val="002E1996"/>
    <w:rsid w:val="002E1BEC"/>
    <w:rsid w:val="002E2F4B"/>
    <w:rsid w:val="002E3830"/>
    <w:rsid w:val="002F0D3E"/>
    <w:rsid w:val="002F1AB4"/>
    <w:rsid w:val="002F3BBB"/>
    <w:rsid w:val="002F4AA1"/>
    <w:rsid w:val="00313A44"/>
    <w:rsid w:val="00320BFE"/>
    <w:rsid w:val="00331E25"/>
    <w:rsid w:val="0033529B"/>
    <w:rsid w:val="00337496"/>
    <w:rsid w:val="003375DA"/>
    <w:rsid w:val="00341616"/>
    <w:rsid w:val="00343B15"/>
    <w:rsid w:val="00344F57"/>
    <w:rsid w:val="0034769E"/>
    <w:rsid w:val="00347F04"/>
    <w:rsid w:val="0035231D"/>
    <w:rsid w:val="00354A31"/>
    <w:rsid w:val="00355015"/>
    <w:rsid w:val="003578D4"/>
    <w:rsid w:val="0036084D"/>
    <w:rsid w:val="0036166A"/>
    <w:rsid w:val="00370AE5"/>
    <w:rsid w:val="00370DAB"/>
    <w:rsid w:val="00371C52"/>
    <w:rsid w:val="00371C54"/>
    <w:rsid w:val="003746E1"/>
    <w:rsid w:val="00374F32"/>
    <w:rsid w:val="00376ED6"/>
    <w:rsid w:val="003841A9"/>
    <w:rsid w:val="00386AAF"/>
    <w:rsid w:val="00392F83"/>
    <w:rsid w:val="0039359F"/>
    <w:rsid w:val="003941E2"/>
    <w:rsid w:val="00395441"/>
    <w:rsid w:val="00397807"/>
    <w:rsid w:val="003A55B3"/>
    <w:rsid w:val="003A6D06"/>
    <w:rsid w:val="003B2960"/>
    <w:rsid w:val="003B4322"/>
    <w:rsid w:val="003B4927"/>
    <w:rsid w:val="003B6A81"/>
    <w:rsid w:val="003C3A65"/>
    <w:rsid w:val="003C6131"/>
    <w:rsid w:val="003D1A65"/>
    <w:rsid w:val="003E0368"/>
    <w:rsid w:val="003E3944"/>
    <w:rsid w:val="003E4D69"/>
    <w:rsid w:val="003F0331"/>
    <w:rsid w:val="003F29BE"/>
    <w:rsid w:val="003F2D5F"/>
    <w:rsid w:val="003F42C6"/>
    <w:rsid w:val="003F4C60"/>
    <w:rsid w:val="003F7804"/>
    <w:rsid w:val="0040442B"/>
    <w:rsid w:val="00404EBE"/>
    <w:rsid w:val="0040541D"/>
    <w:rsid w:val="0041064F"/>
    <w:rsid w:val="004130CC"/>
    <w:rsid w:val="0041318B"/>
    <w:rsid w:val="00413698"/>
    <w:rsid w:val="00415978"/>
    <w:rsid w:val="00415AE9"/>
    <w:rsid w:val="00420D8B"/>
    <w:rsid w:val="00421EBB"/>
    <w:rsid w:val="00424AC0"/>
    <w:rsid w:val="004268AE"/>
    <w:rsid w:val="00430258"/>
    <w:rsid w:val="0043169A"/>
    <w:rsid w:val="00432A38"/>
    <w:rsid w:val="0043319B"/>
    <w:rsid w:val="004342C8"/>
    <w:rsid w:val="00436C09"/>
    <w:rsid w:val="00436DE9"/>
    <w:rsid w:val="0044053F"/>
    <w:rsid w:val="0044187E"/>
    <w:rsid w:val="00441B39"/>
    <w:rsid w:val="0044597F"/>
    <w:rsid w:val="00445C4E"/>
    <w:rsid w:val="004504ED"/>
    <w:rsid w:val="00450DD7"/>
    <w:rsid w:val="00453D1E"/>
    <w:rsid w:val="00457931"/>
    <w:rsid w:val="00462D98"/>
    <w:rsid w:val="00463216"/>
    <w:rsid w:val="00463966"/>
    <w:rsid w:val="00467E9F"/>
    <w:rsid w:val="00470EDB"/>
    <w:rsid w:val="004837FD"/>
    <w:rsid w:val="00483BE6"/>
    <w:rsid w:val="00484672"/>
    <w:rsid w:val="00485968"/>
    <w:rsid w:val="00485CFD"/>
    <w:rsid w:val="00485D90"/>
    <w:rsid w:val="00486170"/>
    <w:rsid w:val="00486369"/>
    <w:rsid w:val="00490453"/>
    <w:rsid w:val="0049327B"/>
    <w:rsid w:val="004A0E41"/>
    <w:rsid w:val="004A23EC"/>
    <w:rsid w:val="004B1AE3"/>
    <w:rsid w:val="004B1DB4"/>
    <w:rsid w:val="004B2A1B"/>
    <w:rsid w:val="004B2AB5"/>
    <w:rsid w:val="004B3371"/>
    <w:rsid w:val="004B4135"/>
    <w:rsid w:val="004B66EB"/>
    <w:rsid w:val="004B7025"/>
    <w:rsid w:val="004B7104"/>
    <w:rsid w:val="004C2DAF"/>
    <w:rsid w:val="004C309C"/>
    <w:rsid w:val="004C35D9"/>
    <w:rsid w:val="004C5285"/>
    <w:rsid w:val="004D1901"/>
    <w:rsid w:val="004D2F98"/>
    <w:rsid w:val="004D31C1"/>
    <w:rsid w:val="004D6049"/>
    <w:rsid w:val="004D604E"/>
    <w:rsid w:val="004D6284"/>
    <w:rsid w:val="004E11CE"/>
    <w:rsid w:val="004E2C8D"/>
    <w:rsid w:val="004E521E"/>
    <w:rsid w:val="004F0B88"/>
    <w:rsid w:val="004F1662"/>
    <w:rsid w:val="004F3D3D"/>
    <w:rsid w:val="004F4448"/>
    <w:rsid w:val="004F57D7"/>
    <w:rsid w:val="004F64A9"/>
    <w:rsid w:val="005011FA"/>
    <w:rsid w:val="00501D11"/>
    <w:rsid w:val="0050645F"/>
    <w:rsid w:val="005132A0"/>
    <w:rsid w:val="00514A1E"/>
    <w:rsid w:val="00515608"/>
    <w:rsid w:val="00520FEC"/>
    <w:rsid w:val="00521144"/>
    <w:rsid w:val="00524E5C"/>
    <w:rsid w:val="0052557B"/>
    <w:rsid w:val="0052731A"/>
    <w:rsid w:val="00530C70"/>
    <w:rsid w:val="00531139"/>
    <w:rsid w:val="00531302"/>
    <w:rsid w:val="005318AA"/>
    <w:rsid w:val="00531F7D"/>
    <w:rsid w:val="00531FCA"/>
    <w:rsid w:val="00533EBE"/>
    <w:rsid w:val="00540326"/>
    <w:rsid w:val="0054065C"/>
    <w:rsid w:val="00540FE2"/>
    <w:rsid w:val="0054424D"/>
    <w:rsid w:val="005445C0"/>
    <w:rsid w:val="00544E4E"/>
    <w:rsid w:val="005457C7"/>
    <w:rsid w:val="005504C8"/>
    <w:rsid w:val="0055733A"/>
    <w:rsid w:val="00562281"/>
    <w:rsid w:val="00565082"/>
    <w:rsid w:val="00566ECC"/>
    <w:rsid w:val="0056710B"/>
    <w:rsid w:val="00567F6D"/>
    <w:rsid w:val="00575F63"/>
    <w:rsid w:val="00582207"/>
    <w:rsid w:val="005835DE"/>
    <w:rsid w:val="00584513"/>
    <w:rsid w:val="00585C32"/>
    <w:rsid w:val="00587172"/>
    <w:rsid w:val="00590C6C"/>
    <w:rsid w:val="005922BD"/>
    <w:rsid w:val="00592E63"/>
    <w:rsid w:val="00594E98"/>
    <w:rsid w:val="0059694A"/>
    <w:rsid w:val="00597AFD"/>
    <w:rsid w:val="005A018D"/>
    <w:rsid w:val="005A0629"/>
    <w:rsid w:val="005A77E0"/>
    <w:rsid w:val="005A7ECD"/>
    <w:rsid w:val="005B3492"/>
    <w:rsid w:val="005B60DB"/>
    <w:rsid w:val="005B6D02"/>
    <w:rsid w:val="005C221E"/>
    <w:rsid w:val="005C2833"/>
    <w:rsid w:val="005C2E9F"/>
    <w:rsid w:val="005C6578"/>
    <w:rsid w:val="005D2455"/>
    <w:rsid w:val="005D434A"/>
    <w:rsid w:val="005D5099"/>
    <w:rsid w:val="005D79EA"/>
    <w:rsid w:val="005E6268"/>
    <w:rsid w:val="005F0B8A"/>
    <w:rsid w:val="005F2E38"/>
    <w:rsid w:val="005F4164"/>
    <w:rsid w:val="005F7A00"/>
    <w:rsid w:val="00602CB3"/>
    <w:rsid w:val="006078F0"/>
    <w:rsid w:val="00610514"/>
    <w:rsid w:val="00611E16"/>
    <w:rsid w:val="00612E8B"/>
    <w:rsid w:val="00620609"/>
    <w:rsid w:val="00621DDC"/>
    <w:rsid w:val="0062326F"/>
    <w:rsid w:val="00623B54"/>
    <w:rsid w:val="00624E9D"/>
    <w:rsid w:val="00625622"/>
    <w:rsid w:val="00625F60"/>
    <w:rsid w:val="00634C09"/>
    <w:rsid w:val="00634FAA"/>
    <w:rsid w:val="00637987"/>
    <w:rsid w:val="006426B8"/>
    <w:rsid w:val="00645B1F"/>
    <w:rsid w:val="00651DBE"/>
    <w:rsid w:val="006551E7"/>
    <w:rsid w:val="00660276"/>
    <w:rsid w:val="006804AD"/>
    <w:rsid w:val="00681F2C"/>
    <w:rsid w:val="0068277E"/>
    <w:rsid w:val="00683579"/>
    <w:rsid w:val="0068524A"/>
    <w:rsid w:val="006940F6"/>
    <w:rsid w:val="00694B4F"/>
    <w:rsid w:val="006A3A23"/>
    <w:rsid w:val="006A4C1A"/>
    <w:rsid w:val="006B355B"/>
    <w:rsid w:val="006B50C6"/>
    <w:rsid w:val="006B5AC7"/>
    <w:rsid w:val="006C398F"/>
    <w:rsid w:val="006C4A1F"/>
    <w:rsid w:val="006C7E5B"/>
    <w:rsid w:val="006D2220"/>
    <w:rsid w:val="006D2E1D"/>
    <w:rsid w:val="006D31EA"/>
    <w:rsid w:val="006D3466"/>
    <w:rsid w:val="006D4F43"/>
    <w:rsid w:val="006D648A"/>
    <w:rsid w:val="006E2713"/>
    <w:rsid w:val="006E3CAA"/>
    <w:rsid w:val="006E4778"/>
    <w:rsid w:val="006E48D4"/>
    <w:rsid w:val="006F1F39"/>
    <w:rsid w:val="006F21F0"/>
    <w:rsid w:val="006F4075"/>
    <w:rsid w:val="006F7D2B"/>
    <w:rsid w:val="007009CF"/>
    <w:rsid w:val="00703112"/>
    <w:rsid w:val="00705211"/>
    <w:rsid w:val="00710D09"/>
    <w:rsid w:val="00717132"/>
    <w:rsid w:val="0072138D"/>
    <w:rsid w:val="0072568A"/>
    <w:rsid w:val="0073140B"/>
    <w:rsid w:val="007417A9"/>
    <w:rsid w:val="00744332"/>
    <w:rsid w:val="00747EA1"/>
    <w:rsid w:val="00751B97"/>
    <w:rsid w:val="0075609E"/>
    <w:rsid w:val="007667BD"/>
    <w:rsid w:val="00766CC3"/>
    <w:rsid w:val="00767C71"/>
    <w:rsid w:val="0077402B"/>
    <w:rsid w:val="00775602"/>
    <w:rsid w:val="00775C3F"/>
    <w:rsid w:val="0077671F"/>
    <w:rsid w:val="00777318"/>
    <w:rsid w:val="00777D49"/>
    <w:rsid w:val="00777F48"/>
    <w:rsid w:val="0078268F"/>
    <w:rsid w:val="00784A18"/>
    <w:rsid w:val="007866D8"/>
    <w:rsid w:val="0078726D"/>
    <w:rsid w:val="00790078"/>
    <w:rsid w:val="00793419"/>
    <w:rsid w:val="007938FF"/>
    <w:rsid w:val="007971B0"/>
    <w:rsid w:val="007A30AB"/>
    <w:rsid w:val="007B2BC0"/>
    <w:rsid w:val="007B42A1"/>
    <w:rsid w:val="007B465C"/>
    <w:rsid w:val="007B787F"/>
    <w:rsid w:val="007C1228"/>
    <w:rsid w:val="007C1462"/>
    <w:rsid w:val="007C32B9"/>
    <w:rsid w:val="007C6889"/>
    <w:rsid w:val="007C7620"/>
    <w:rsid w:val="007D24C2"/>
    <w:rsid w:val="007D3A66"/>
    <w:rsid w:val="007D5FE3"/>
    <w:rsid w:val="007E1ABD"/>
    <w:rsid w:val="007E1BE2"/>
    <w:rsid w:val="007E370D"/>
    <w:rsid w:val="007E509A"/>
    <w:rsid w:val="007E715B"/>
    <w:rsid w:val="007F1B84"/>
    <w:rsid w:val="007F3918"/>
    <w:rsid w:val="007F3D0D"/>
    <w:rsid w:val="007F5B38"/>
    <w:rsid w:val="00801787"/>
    <w:rsid w:val="0080260A"/>
    <w:rsid w:val="00803D68"/>
    <w:rsid w:val="008042C9"/>
    <w:rsid w:val="00806279"/>
    <w:rsid w:val="008062A0"/>
    <w:rsid w:val="0081556E"/>
    <w:rsid w:val="00816AD3"/>
    <w:rsid w:val="00820D76"/>
    <w:rsid w:val="00822675"/>
    <w:rsid w:val="00823269"/>
    <w:rsid w:val="00823538"/>
    <w:rsid w:val="00824D1B"/>
    <w:rsid w:val="0082546C"/>
    <w:rsid w:val="008260A9"/>
    <w:rsid w:val="0083462B"/>
    <w:rsid w:val="008443DB"/>
    <w:rsid w:val="00854C28"/>
    <w:rsid w:val="00855C05"/>
    <w:rsid w:val="00861BAD"/>
    <w:rsid w:val="0087044C"/>
    <w:rsid w:val="008755FC"/>
    <w:rsid w:val="00876057"/>
    <w:rsid w:val="0087612E"/>
    <w:rsid w:val="0088048D"/>
    <w:rsid w:val="0089174C"/>
    <w:rsid w:val="00893EE1"/>
    <w:rsid w:val="00894F20"/>
    <w:rsid w:val="00895963"/>
    <w:rsid w:val="008A10F9"/>
    <w:rsid w:val="008A2449"/>
    <w:rsid w:val="008A58C7"/>
    <w:rsid w:val="008A5CB8"/>
    <w:rsid w:val="008A6A79"/>
    <w:rsid w:val="008B07AB"/>
    <w:rsid w:val="008B2753"/>
    <w:rsid w:val="008B6F60"/>
    <w:rsid w:val="008B7534"/>
    <w:rsid w:val="008C09ED"/>
    <w:rsid w:val="008C0EE2"/>
    <w:rsid w:val="008C4D61"/>
    <w:rsid w:val="008C604E"/>
    <w:rsid w:val="008C68BE"/>
    <w:rsid w:val="008D1C03"/>
    <w:rsid w:val="008E24F0"/>
    <w:rsid w:val="008E3EC7"/>
    <w:rsid w:val="008F35E8"/>
    <w:rsid w:val="008F4E2D"/>
    <w:rsid w:val="008F7F37"/>
    <w:rsid w:val="00901EAB"/>
    <w:rsid w:val="00903A46"/>
    <w:rsid w:val="00904390"/>
    <w:rsid w:val="00905A86"/>
    <w:rsid w:val="00907213"/>
    <w:rsid w:val="00912B55"/>
    <w:rsid w:val="009137B5"/>
    <w:rsid w:val="00915FFB"/>
    <w:rsid w:val="009169D2"/>
    <w:rsid w:val="00916E9C"/>
    <w:rsid w:val="0092430C"/>
    <w:rsid w:val="00926ACF"/>
    <w:rsid w:val="0093745C"/>
    <w:rsid w:val="009423E0"/>
    <w:rsid w:val="00944BF3"/>
    <w:rsid w:val="0094719E"/>
    <w:rsid w:val="009501B4"/>
    <w:rsid w:val="009623EB"/>
    <w:rsid w:val="009632B8"/>
    <w:rsid w:val="00963BC4"/>
    <w:rsid w:val="00965EC0"/>
    <w:rsid w:val="0096613B"/>
    <w:rsid w:val="009677B7"/>
    <w:rsid w:val="00972561"/>
    <w:rsid w:val="00973B39"/>
    <w:rsid w:val="00973F01"/>
    <w:rsid w:val="00974025"/>
    <w:rsid w:val="00974DEB"/>
    <w:rsid w:val="00975D0A"/>
    <w:rsid w:val="00976709"/>
    <w:rsid w:val="009776BD"/>
    <w:rsid w:val="00977796"/>
    <w:rsid w:val="009827EA"/>
    <w:rsid w:val="00982D17"/>
    <w:rsid w:val="00984019"/>
    <w:rsid w:val="00992CA7"/>
    <w:rsid w:val="00995F15"/>
    <w:rsid w:val="00996B49"/>
    <w:rsid w:val="00997B0E"/>
    <w:rsid w:val="00997B46"/>
    <w:rsid w:val="009A0050"/>
    <w:rsid w:val="009A1977"/>
    <w:rsid w:val="009A3D9B"/>
    <w:rsid w:val="009A5AB7"/>
    <w:rsid w:val="009A5D71"/>
    <w:rsid w:val="009B20DB"/>
    <w:rsid w:val="009B6597"/>
    <w:rsid w:val="009C03B5"/>
    <w:rsid w:val="009C1832"/>
    <w:rsid w:val="009C324A"/>
    <w:rsid w:val="009C720A"/>
    <w:rsid w:val="009D1129"/>
    <w:rsid w:val="009D6DF6"/>
    <w:rsid w:val="009E10BC"/>
    <w:rsid w:val="009E1BA4"/>
    <w:rsid w:val="009E2DBA"/>
    <w:rsid w:val="009E531B"/>
    <w:rsid w:val="009E61A1"/>
    <w:rsid w:val="009E6A4D"/>
    <w:rsid w:val="009E7390"/>
    <w:rsid w:val="009E7AA0"/>
    <w:rsid w:val="009E7E47"/>
    <w:rsid w:val="009F32B9"/>
    <w:rsid w:val="009F614E"/>
    <w:rsid w:val="00A01088"/>
    <w:rsid w:val="00A0301A"/>
    <w:rsid w:val="00A03B8B"/>
    <w:rsid w:val="00A06A35"/>
    <w:rsid w:val="00A0711D"/>
    <w:rsid w:val="00A07632"/>
    <w:rsid w:val="00A077C4"/>
    <w:rsid w:val="00A20079"/>
    <w:rsid w:val="00A20E8D"/>
    <w:rsid w:val="00A2128F"/>
    <w:rsid w:val="00A215E5"/>
    <w:rsid w:val="00A22088"/>
    <w:rsid w:val="00A22577"/>
    <w:rsid w:val="00A24D1E"/>
    <w:rsid w:val="00A25F74"/>
    <w:rsid w:val="00A35E9E"/>
    <w:rsid w:val="00A40DD5"/>
    <w:rsid w:val="00A41636"/>
    <w:rsid w:val="00A421D2"/>
    <w:rsid w:val="00A43E1C"/>
    <w:rsid w:val="00A476D3"/>
    <w:rsid w:val="00A50E66"/>
    <w:rsid w:val="00A51DDC"/>
    <w:rsid w:val="00A53EA4"/>
    <w:rsid w:val="00A54882"/>
    <w:rsid w:val="00A57D43"/>
    <w:rsid w:val="00A6540C"/>
    <w:rsid w:val="00A66B57"/>
    <w:rsid w:val="00A7594A"/>
    <w:rsid w:val="00A75DE1"/>
    <w:rsid w:val="00A807E1"/>
    <w:rsid w:val="00A82B38"/>
    <w:rsid w:val="00A82B9E"/>
    <w:rsid w:val="00A834C7"/>
    <w:rsid w:val="00A83B6E"/>
    <w:rsid w:val="00A93628"/>
    <w:rsid w:val="00A95FE9"/>
    <w:rsid w:val="00A97CE8"/>
    <w:rsid w:val="00AA270A"/>
    <w:rsid w:val="00AA63F7"/>
    <w:rsid w:val="00AA67FA"/>
    <w:rsid w:val="00AA75BC"/>
    <w:rsid w:val="00AA76A0"/>
    <w:rsid w:val="00AB1728"/>
    <w:rsid w:val="00AB1FD4"/>
    <w:rsid w:val="00AB22A2"/>
    <w:rsid w:val="00AC0585"/>
    <w:rsid w:val="00AC3B81"/>
    <w:rsid w:val="00AC4EA4"/>
    <w:rsid w:val="00AC6295"/>
    <w:rsid w:val="00AD0D5F"/>
    <w:rsid w:val="00AD0F0D"/>
    <w:rsid w:val="00AD39D9"/>
    <w:rsid w:val="00AD4F80"/>
    <w:rsid w:val="00AE11D3"/>
    <w:rsid w:val="00AE2C03"/>
    <w:rsid w:val="00AE3631"/>
    <w:rsid w:val="00AE3E73"/>
    <w:rsid w:val="00AE4496"/>
    <w:rsid w:val="00AE7506"/>
    <w:rsid w:val="00AF0D8A"/>
    <w:rsid w:val="00AF2770"/>
    <w:rsid w:val="00AF3393"/>
    <w:rsid w:val="00AF438C"/>
    <w:rsid w:val="00AF5C18"/>
    <w:rsid w:val="00AF5C2B"/>
    <w:rsid w:val="00B065CD"/>
    <w:rsid w:val="00B07E1D"/>
    <w:rsid w:val="00B129A2"/>
    <w:rsid w:val="00B12DB1"/>
    <w:rsid w:val="00B1349E"/>
    <w:rsid w:val="00B143A2"/>
    <w:rsid w:val="00B20480"/>
    <w:rsid w:val="00B21238"/>
    <w:rsid w:val="00B215F1"/>
    <w:rsid w:val="00B26747"/>
    <w:rsid w:val="00B3191C"/>
    <w:rsid w:val="00B33A32"/>
    <w:rsid w:val="00B35974"/>
    <w:rsid w:val="00B35C59"/>
    <w:rsid w:val="00B36196"/>
    <w:rsid w:val="00B3674B"/>
    <w:rsid w:val="00B37847"/>
    <w:rsid w:val="00B40715"/>
    <w:rsid w:val="00B40DCE"/>
    <w:rsid w:val="00B4126A"/>
    <w:rsid w:val="00B41964"/>
    <w:rsid w:val="00B440E4"/>
    <w:rsid w:val="00B45DC5"/>
    <w:rsid w:val="00B47B8D"/>
    <w:rsid w:val="00B507A7"/>
    <w:rsid w:val="00B52B6C"/>
    <w:rsid w:val="00B53B62"/>
    <w:rsid w:val="00B54355"/>
    <w:rsid w:val="00B55AF8"/>
    <w:rsid w:val="00B6450F"/>
    <w:rsid w:val="00B65450"/>
    <w:rsid w:val="00B66A6C"/>
    <w:rsid w:val="00B73DDE"/>
    <w:rsid w:val="00B75B8C"/>
    <w:rsid w:val="00B803F0"/>
    <w:rsid w:val="00B9023D"/>
    <w:rsid w:val="00B91CF6"/>
    <w:rsid w:val="00B9420F"/>
    <w:rsid w:val="00BA274E"/>
    <w:rsid w:val="00BA5B90"/>
    <w:rsid w:val="00BB0383"/>
    <w:rsid w:val="00BB5839"/>
    <w:rsid w:val="00BB6B1C"/>
    <w:rsid w:val="00BC1AE7"/>
    <w:rsid w:val="00BC2ACF"/>
    <w:rsid w:val="00BD32F3"/>
    <w:rsid w:val="00BD5141"/>
    <w:rsid w:val="00BE5E0E"/>
    <w:rsid w:val="00BF16EC"/>
    <w:rsid w:val="00BF268A"/>
    <w:rsid w:val="00BF34BB"/>
    <w:rsid w:val="00BF396B"/>
    <w:rsid w:val="00BF3BB2"/>
    <w:rsid w:val="00BF5351"/>
    <w:rsid w:val="00BF6264"/>
    <w:rsid w:val="00C00889"/>
    <w:rsid w:val="00C0498A"/>
    <w:rsid w:val="00C077F1"/>
    <w:rsid w:val="00C144F7"/>
    <w:rsid w:val="00C17675"/>
    <w:rsid w:val="00C22369"/>
    <w:rsid w:val="00C24AEF"/>
    <w:rsid w:val="00C35115"/>
    <w:rsid w:val="00C36861"/>
    <w:rsid w:val="00C36B5D"/>
    <w:rsid w:val="00C36FBE"/>
    <w:rsid w:val="00C40AC4"/>
    <w:rsid w:val="00C44C43"/>
    <w:rsid w:val="00C47079"/>
    <w:rsid w:val="00C47269"/>
    <w:rsid w:val="00C47860"/>
    <w:rsid w:val="00C51B56"/>
    <w:rsid w:val="00C53282"/>
    <w:rsid w:val="00C55D6F"/>
    <w:rsid w:val="00C57165"/>
    <w:rsid w:val="00C571D5"/>
    <w:rsid w:val="00C57694"/>
    <w:rsid w:val="00C579A6"/>
    <w:rsid w:val="00C57CA2"/>
    <w:rsid w:val="00C65F39"/>
    <w:rsid w:val="00C744F0"/>
    <w:rsid w:val="00C74951"/>
    <w:rsid w:val="00C77EA4"/>
    <w:rsid w:val="00C87435"/>
    <w:rsid w:val="00C91333"/>
    <w:rsid w:val="00C92A6E"/>
    <w:rsid w:val="00C93079"/>
    <w:rsid w:val="00C93E5F"/>
    <w:rsid w:val="00C9513F"/>
    <w:rsid w:val="00C9581D"/>
    <w:rsid w:val="00C96350"/>
    <w:rsid w:val="00C97F40"/>
    <w:rsid w:val="00CA368C"/>
    <w:rsid w:val="00CA51A7"/>
    <w:rsid w:val="00CA5676"/>
    <w:rsid w:val="00CB2792"/>
    <w:rsid w:val="00CC113B"/>
    <w:rsid w:val="00CC1CC3"/>
    <w:rsid w:val="00CC4152"/>
    <w:rsid w:val="00CC5060"/>
    <w:rsid w:val="00CC7108"/>
    <w:rsid w:val="00CC74F9"/>
    <w:rsid w:val="00CD55FC"/>
    <w:rsid w:val="00CD57EC"/>
    <w:rsid w:val="00CD593A"/>
    <w:rsid w:val="00CD79A0"/>
    <w:rsid w:val="00CE5C0A"/>
    <w:rsid w:val="00CF0C4E"/>
    <w:rsid w:val="00CF342D"/>
    <w:rsid w:val="00CF529C"/>
    <w:rsid w:val="00D0265D"/>
    <w:rsid w:val="00D02E6F"/>
    <w:rsid w:val="00D070C5"/>
    <w:rsid w:val="00D075D2"/>
    <w:rsid w:val="00D10DED"/>
    <w:rsid w:val="00D12D93"/>
    <w:rsid w:val="00D15F05"/>
    <w:rsid w:val="00D2019F"/>
    <w:rsid w:val="00D21E5F"/>
    <w:rsid w:val="00D273BE"/>
    <w:rsid w:val="00D2788E"/>
    <w:rsid w:val="00D31805"/>
    <w:rsid w:val="00D350E3"/>
    <w:rsid w:val="00D37405"/>
    <w:rsid w:val="00D4322D"/>
    <w:rsid w:val="00D445CD"/>
    <w:rsid w:val="00D45505"/>
    <w:rsid w:val="00D45CA4"/>
    <w:rsid w:val="00D5534D"/>
    <w:rsid w:val="00D55844"/>
    <w:rsid w:val="00D56823"/>
    <w:rsid w:val="00D60B8B"/>
    <w:rsid w:val="00D6339B"/>
    <w:rsid w:val="00D643F9"/>
    <w:rsid w:val="00D65965"/>
    <w:rsid w:val="00D669B5"/>
    <w:rsid w:val="00D70714"/>
    <w:rsid w:val="00D71E3D"/>
    <w:rsid w:val="00D72ADB"/>
    <w:rsid w:val="00D75FFC"/>
    <w:rsid w:val="00D77165"/>
    <w:rsid w:val="00D84D14"/>
    <w:rsid w:val="00D87582"/>
    <w:rsid w:val="00D904DC"/>
    <w:rsid w:val="00D91F3E"/>
    <w:rsid w:val="00D94BFB"/>
    <w:rsid w:val="00DA470C"/>
    <w:rsid w:val="00DA597A"/>
    <w:rsid w:val="00DB017E"/>
    <w:rsid w:val="00DB076D"/>
    <w:rsid w:val="00DB08BE"/>
    <w:rsid w:val="00DB3EE5"/>
    <w:rsid w:val="00DB68FC"/>
    <w:rsid w:val="00DC38B5"/>
    <w:rsid w:val="00DC4C9F"/>
    <w:rsid w:val="00DC6D91"/>
    <w:rsid w:val="00DD0236"/>
    <w:rsid w:val="00DD5AB6"/>
    <w:rsid w:val="00DD67D1"/>
    <w:rsid w:val="00DE038A"/>
    <w:rsid w:val="00DE070C"/>
    <w:rsid w:val="00DE2554"/>
    <w:rsid w:val="00DE7479"/>
    <w:rsid w:val="00DF5F36"/>
    <w:rsid w:val="00E0294F"/>
    <w:rsid w:val="00E0329C"/>
    <w:rsid w:val="00E03457"/>
    <w:rsid w:val="00E06A3A"/>
    <w:rsid w:val="00E0786B"/>
    <w:rsid w:val="00E12DF6"/>
    <w:rsid w:val="00E13074"/>
    <w:rsid w:val="00E13ED9"/>
    <w:rsid w:val="00E204E0"/>
    <w:rsid w:val="00E2116B"/>
    <w:rsid w:val="00E2165D"/>
    <w:rsid w:val="00E21F01"/>
    <w:rsid w:val="00E230C8"/>
    <w:rsid w:val="00E23588"/>
    <w:rsid w:val="00E23E0F"/>
    <w:rsid w:val="00E23ED5"/>
    <w:rsid w:val="00E2634D"/>
    <w:rsid w:val="00E272DB"/>
    <w:rsid w:val="00E314A9"/>
    <w:rsid w:val="00E3215C"/>
    <w:rsid w:val="00E355E5"/>
    <w:rsid w:val="00E37075"/>
    <w:rsid w:val="00E4451C"/>
    <w:rsid w:val="00E45512"/>
    <w:rsid w:val="00E4644E"/>
    <w:rsid w:val="00E53110"/>
    <w:rsid w:val="00E55BF2"/>
    <w:rsid w:val="00E561DC"/>
    <w:rsid w:val="00E565EA"/>
    <w:rsid w:val="00E57010"/>
    <w:rsid w:val="00E60FF5"/>
    <w:rsid w:val="00E61EF8"/>
    <w:rsid w:val="00E62873"/>
    <w:rsid w:val="00E631F9"/>
    <w:rsid w:val="00E64DC1"/>
    <w:rsid w:val="00E679E0"/>
    <w:rsid w:val="00E7097C"/>
    <w:rsid w:val="00E72F82"/>
    <w:rsid w:val="00E72FFF"/>
    <w:rsid w:val="00E8012A"/>
    <w:rsid w:val="00E81AA9"/>
    <w:rsid w:val="00E85804"/>
    <w:rsid w:val="00E86D29"/>
    <w:rsid w:val="00E90046"/>
    <w:rsid w:val="00E959AD"/>
    <w:rsid w:val="00E97EF8"/>
    <w:rsid w:val="00EA0230"/>
    <w:rsid w:val="00EA0B76"/>
    <w:rsid w:val="00EA7845"/>
    <w:rsid w:val="00EB0377"/>
    <w:rsid w:val="00EB4B37"/>
    <w:rsid w:val="00EC0C43"/>
    <w:rsid w:val="00EC1461"/>
    <w:rsid w:val="00EC7107"/>
    <w:rsid w:val="00ED0285"/>
    <w:rsid w:val="00ED052B"/>
    <w:rsid w:val="00ED75CB"/>
    <w:rsid w:val="00EE0C73"/>
    <w:rsid w:val="00EE3126"/>
    <w:rsid w:val="00EE6F82"/>
    <w:rsid w:val="00EF0360"/>
    <w:rsid w:val="00EF0873"/>
    <w:rsid w:val="00EF33B8"/>
    <w:rsid w:val="00EF61EC"/>
    <w:rsid w:val="00EF6F01"/>
    <w:rsid w:val="00EF78CD"/>
    <w:rsid w:val="00F024DF"/>
    <w:rsid w:val="00F02A0B"/>
    <w:rsid w:val="00F02BAA"/>
    <w:rsid w:val="00F0568D"/>
    <w:rsid w:val="00F0570E"/>
    <w:rsid w:val="00F061E7"/>
    <w:rsid w:val="00F06B48"/>
    <w:rsid w:val="00F07D1C"/>
    <w:rsid w:val="00F10F5C"/>
    <w:rsid w:val="00F11974"/>
    <w:rsid w:val="00F13D34"/>
    <w:rsid w:val="00F13E80"/>
    <w:rsid w:val="00F144D5"/>
    <w:rsid w:val="00F15FED"/>
    <w:rsid w:val="00F23E8F"/>
    <w:rsid w:val="00F26AEE"/>
    <w:rsid w:val="00F27E74"/>
    <w:rsid w:val="00F36801"/>
    <w:rsid w:val="00F37C8A"/>
    <w:rsid w:val="00F40101"/>
    <w:rsid w:val="00F42181"/>
    <w:rsid w:val="00F465A8"/>
    <w:rsid w:val="00F47119"/>
    <w:rsid w:val="00F50C34"/>
    <w:rsid w:val="00F50EF2"/>
    <w:rsid w:val="00F5319E"/>
    <w:rsid w:val="00F53F31"/>
    <w:rsid w:val="00F54B5A"/>
    <w:rsid w:val="00F56316"/>
    <w:rsid w:val="00F6162B"/>
    <w:rsid w:val="00F64D12"/>
    <w:rsid w:val="00F659C1"/>
    <w:rsid w:val="00F66DDC"/>
    <w:rsid w:val="00F671C1"/>
    <w:rsid w:val="00F67EA2"/>
    <w:rsid w:val="00F732B6"/>
    <w:rsid w:val="00F81566"/>
    <w:rsid w:val="00F81D85"/>
    <w:rsid w:val="00F822A7"/>
    <w:rsid w:val="00F8265F"/>
    <w:rsid w:val="00F8342B"/>
    <w:rsid w:val="00F84F7E"/>
    <w:rsid w:val="00F87782"/>
    <w:rsid w:val="00F90844"/>
    <w:rsid w:val="00F911DC"/>
    <w:rsid w:val="00F91AFE"/>
    <w:rsid w:val="00F92B0B"/>
    <w:rsid w:val="00F9790A"/>
    <w:rsid w:val="00FA65CB"/>
    <w:rsid w:val="00FA7FB9"/>
    <w:rsid w:val="00FC1554"/>
    <w:rsid w:val="00FC31F8"/>
    <w:rsid w:val="00FC3F73"/>
    <w:rsid w:val="00FC69F4"/>
    <w:rsid w:val="00FD2310"/>
    <w:rsid w:val="00FD59F5"/>
    <w:rsid w:val="00FD6BB0"/>
    <w:rsid w:val="00FE012D"/>
    <w:rsid w:val="00FE21AF"/>
    <w:rsid w:val="00FE4EDB"/>
    <w:rsid w:val="00FF178A"/>
    <w:rsid w:val="00FF3382"/>
    <w:rsid w:val="00FF4129"/>
    <w:rsid w:val="00FF47C3"/>
    <w:rsid w:val="00FF6E70"/>
    <w:rsid w:val="00FF7973"/>
    <w:rsid w:val="00FF7DA4"/>
    <w:rsid w:val="07792DE6"/>
    <w:rsid w:val="09B1B190"/>
    <w:rsid w:val="0AA55C8B"/>
    <w:rsid w:val="0B4D81F1"/>
    <w:rsid w:val="0DDFC44A"/>
    <w:rsid w:val="30B44D36"/>
    <w:rsid w:val="33FFDDDC"/>
    <w:rsid w:val="4A7B064B"/>
    <w:rsid w:val="570A1611"/>
    <w:rsid w:val="5EFBFF99"/>
    <w:rsid w:val="6097CFFA"/>
    <w:rsid w:val="6D323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DE2E87F"/>
  <w15:chartTrackingRefBased/>
  <w15:docId w15:val="{721C06DD-70C5-49CB-8056-C95A2E91F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417A9"/>
  </w:style>
  <w:style w:type="paragraph" w:styleId="berschrift1">
    <w:name w:val="heading 1"/>
    <w:basedOn w:val="Standard"/>
    <w:link w:val="berschrift1Zchn"/>
    <w:uiPriority w:val="1"/>
    <w:qFormat/>
    <w:rsid w:val="00793419"/>
    <w:pPr>
      <w:widowControl w:val="0"/>
      <w:spacing w:before="65" w:after="0" w:line="240" w:lineRule="auto"/>
      <w:ind w:left="147"/>
      <w:outlineLvl w:val="0"/>
    </w:pPr>
    <w:rPr>
      <w:rFonts w:ascii="Arial" w:eastAsia="Arial" w:hAnsi="Arial"/>
      <w:b/>
      <w:bCs/>
      <w:sz w:val="28"/>
      <w:szCs w:val="28"/>
      <w:lang w:val="en-US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BF626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15CAF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694B4F"/>
    <w:pPr>
      <w:ind w:left="720"/>
      <w:contextualSpacing/>
    </w:pPr>
  </w:style>
  <w:style w:type="table" w:styleId="Tabellenraster">
    <w:name w:val="Table Grid"/>
    <w:basedOn w:val="NormaleTabelle"/>
    <w:uiPriority w:val="39"/>
    <w:rsid w:val="00694B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1Zchn">
    <w:name w:val="Überschrift 1 Zchn"/>
    <w:basedOn w:val="Absatz-Standardschriftart"/>
    <w:link w:val="berschrift1"/>
    <w:uiPriority w:val="1"/>
    <w:rsid w:val="00793419"/>
    <w:rPr>
      <w:rFonts w:ascii="Arial" w:eastAsia="Arial" w:hAnsi="Arial"/>
      <w:b/>
      <w:bCs/>
      <w:sz w:val="28"/>
      <w:szCs w:val="28"/>
      <w:lang w:val="en-US"/>
    </w:rPr>
  </w:style>
  <w:style w:type="character" w:styleId="Hyperlink">
    <w:name w:val="Hyperlink"/>
    <w:basedOn w:val="Absatz-Standardschriftart"/>
    <w:uiPriority w:val="99"/>
    <w:unhideWhenUsed/>
    <w:rsid w:val="00E12DF6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12DF6"/>
    <w:rPr>
      <w:color w:val="605E5C"/>
      <w:shd w:val="clear" w:color="auto" w:fill="E1DFDD"/>
    </w:rPr>
  </w:style>
  <w:style w:type="paragraph" w:styleId="berarbeitung">
    <w:name w:val="Revision"/>
    <w:hidden/>
    <w:uiPriority w:val="99"/>
    <w:semiHidden/>
    <w:rsid w:val="00681F2C"/>
    <w:pPr>
      <w:spacing w:after="0" w:line="240" w:lineRule="auto"/>
    </w:pPr>
  </w:style>
  <w:style w:type="character" w:styleId="Kommentarzeichen">
    <w:name w:val="annotation reference"/>
    <w:basedOn w:val="Absatz-Standardschriftart"/>
    <w:uiPriority w:val="99"/>
    <w:semiHidden/>
    <w:unhideWhenUsed/>
    <w:rsid w:val="001B184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1B1846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1B1846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B184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B1846"/>
    <w:rPr>
      <w:b/>
      <w:bCs/>
      <w:sz w:val="20"/>
      <w:szCs w:val="20"/>
    </w:rPr>
  </w:style>
  <w:style w:type="character" w:styleId="BesuchterLink">
    <w:name w:val="FollowedHyperlink"/>
    <w:basedOn w:val="Absatz-Standardschriftart"/>
    <w:uiPriority w:val="99"/>
    <w:semiHidden/>
    <w:unhideWhenUsed/>
    <w:rsid w:val="00F144D5"/>
    <w:rPr>
      <w:color w:val="954F72" w:themeColor="followed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7D3A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D3A66"/>
  </w:style>
  <w:style w:type="paragraph" w:styleId="Fuzeile">
    <w:name w:val="footer"/>
    <w:basedOn w:val="Standard"/>
    <w:link w:val="FuzeileZchn"/>
    <w:uiPriority w:val="99"/>
    <w:unhideWhenUsed/>
    <w:rsid w:val="007D3A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D3A66"/>
  </w:style>
  <w:style w:type="character" w:customStyle="1" w:styleId="berschrift2Zchn">
    <w:name w:val="Überschrift 2 Zchn"/>
    <w:basedOn w:val="Absatz-Standardschriftart"/>
    <w:link w:val="berschrift2"/>
    <w:uiPriority w:val="9"/>
    <w:rsid w:val="00BF6264"/>
    <w:rPr>
      <w:rFonts w:asciiTheme="majorHAnsi" w:eastAsiaTheme="majorEastAsia" w:hAnsiTheme="majorHAnsi" w:cstheme="majorBidi"/>
      <w:color w:val="215CAF"/>
      <w:sz w:val="26"/>
      <w:szCs w:val="26"/>
    </w:rPr>
  </w:style>
  <w:style w:type="paragraph" w:styleId="Textkrper">
    <w:name w:val="Body Text"/>
    <w:basedOn w:val="Standard"/>
    <w:link w:val="TextkrperZchn"/>
    <w:uiPriority w:val="1"/>
    <w:qFormat/>
    <w:rsid w:val="004D1901"/>
    <w:pPr>
      <w:widowControl w:val="0"/>
      <w:autoSpaceDE w:val="0"/>
      <w:autoSpaceDN w:val="0"/>
      <w:spacing w:after="0" w:line="240" w:lineRule="auto"/>
    </w:pPr>
    <w:rPr>
      <w:rFonts w:ascii="Lucida Sans" w:eastAsia="Lucida Sans" w:hAnsi="Lucida Sans" w:cs="Lucida Sans"/>
      <w:sz w:val="20"/>
      <w:szCs w:val="20"/>
      <w:lang w:val="de-DE"/>
    </w:rPr>
  </w:style>
  <w:style w:type="character" w:customStyle="1" w:styleId="TextkrperZchn">
    <w:name w:val="Textkörper Zchn"/>
    <w:basedOn w:val="Absatz-Standardschriftart"/>
    <w:link w:val="Textkrper"/>
    <w:uiPriority w:val="1"/>
    <w:rsid w:val="004D1901"/>
    <w:rPr>
      <w:rFonts w:ascii="Lucida Sans" w:eastAsia="Lucida Sans" w:hAnsi="Lucida Sans" w:cs="Lucida Sans"/>
      <w:sz w:val="20"/>
      <w:szCs w:val="20"/>
      <w:lang w:val="de-DE"/>
    </w:rPr>
  </w:style>
  <w:style w:type="character" w:styleId="Platzhaltertext">
    <w:name w:val="Placeholder Text"/>
    <w:basedOn w:val="Absatz-Standardschriftart"/>
    <w:uiPriority w:val="99"/>
    <w:semiHidden/>
    <w:rsid w:val="000172E6"/>
    <w:rPr>
      <w:color w:val="808080"/>
    </w:rPr>
  </w:style>
  <w:style w:type="paragraph" w:customStyle="1" w:styleId="pf0">
    <w:name w:val="pf0"/>
    <w:basedOn w:val="Standard"/>
    <w:rsid w:val="007417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034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01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6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3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0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8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9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8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66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ethz.ch/staffnet/de/anstellung-und-arbeit/fuehrung-und-entwicklung/entwicklung/laufbahn-planen.html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ethz.ch/studierende/de/doktorat/fortschrittsbericht-standortgespraech.html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ethz.ch/dialog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svg"/><Relationship Id="rId2" Type="http://schemas.openxmlformats.org/officeDocument/2006/relationships/image" Target="media/image1.png"/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doege\Downloads\Zielerreichungsplan_Leitfaden-Formular_Vorlage_DE%20(2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FCE55B305544137936DD8477A3AFB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589ACE-67E3-4B27-870D-6D223C42C5E3}"/>
      </w:docPartPr>
      <w:docPartBody>
        <w:p w:rsidR="00FB545B" w:rsidRDefault="001479C7" w:rsidP="001479C7">
          <w:pPr>
            <w:pStyle w:val="DFCE55B305544137936DD8477A3AFB8A1"/>
          </w:pPr>
          <w:r w:rsidRPr="00C47860">
            <w:rPr>
              <w:rStyle w:val="Platzhaltertext"/>
              <w:rFonts w:ascii="Arial" w:hAnsi="Arial" w:cs="Arial"/>
              <w:sz w:val="20"/>
              <w:szCs w:val="20"/>
            </w:rPr>
            <w:t>Name</w:t>
          </w:r>
        </w:p>
      </w:docPartBody>
    </w:docPart>
    <w:docPart>
      <w:docPartPr>
        <w:name w:val="683A2EAFDAEA4A689C10AEBF6E723B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9C0518-1D74-4C24-8706-09577F03EE28}"/>
      </w:docPartPr>
      <w:docPartBody>
        <w:p w:rsidR="00FB545B" w:rsidRDefault="001479C7" w:rsidP="001479C7">
          <w:pPr>
            <w:pStyle w:val="683A2EAFDAEA4A689C10AEBF6E723BCA1"/>
          </w:pPr>
          <w:r w:rsidRPr="00C47860">
            <w:rPr>
              <w:rStyle w:val="Platzhaltertext"/>
              <w:rFonts w:ascii="Arial" w:hAnsi="Arial" w:cs="Arial"/>
              <w:sz w:val="20"/>
              <w:szCs w:val="20"/>
            </w:rPr>
            <w:t>Name</w:t>
          </w:r>
        </w:p>
      </w:docPartBody>
    </w:docPart>
    <w:docPart>
      <w:docPartPr>
        <w:name w:val="746AB2711C2F431D9755C5199B7175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0204F0-C109-4655-9C5E-F086309AAB96}"/>
      </w:docPartPr>
      <w:docPartBody>
        <w:p w:rsidR="00911CF4" w:rsidRDefault="001479C7" w:rsidP="001479C7">
          <w:pPr>
            <w:pStyle w:val="746AB2711C2F431D9755C5199B7175F21"/>
          </w:pPr>
          <w:r w:rsidRPr="00C47860">
            <w:rPr>
              <w:rStyle w:val="Platzhaltertext"/>
              <w:rFonts w:ascii="Arial" w:hAnsi="Arial" w:cs="Arial"/>
              <w:sz w:val="20"/>
              <w:szCs w:val="20"/>
            </w:rPr>
            <w:t>Datum anwählen</w:t>
          </w:r>
        </w:p>
      </w:docPartBody>
    </w:docPart>
    <w:docPart>
      <w:docPartPr>
        <w:name w:val="F6DAF419079B4E14BD5BA44E96A3300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65E5712-ADF5-4C4D-94E5-9A82732D2050}"/>
      </w:docPartPr>
      <w:docPartBody>
        <w:p w:rsidR="001F13B6" w:rsidRDefault="001479C7" w:rsidP="001479C7">
          <w:pPr>
            <w:pStyle w:val="F6DAF419079B4E14BD5BA44E96A330091"/>
          </w:pPr>
          <w:r>
            <w:rPr>
              <w:rStyle w:val="Platzhaltertext"/>
              <w:rFonts w:ascii="Arial" w:hAnsi="Arial" w:cs="Arial"/>
              <w:sz w:val="20"/>
              <w:szCs w:val="20"/>
            </w:rPr>
            <w:t>Vereinbarungen/Massnahmen/Ziele</w:t>
          </w:r>
          <w:r w:rsidRPr="00432A38">
            <w:rPr>
              <w:rStyle w:val="Platzhaltertext"/>
              <w:rFonts w:ascii="Arial" w:hAnsi="Arial" w:cs="Arial"/>
              <w:sz w:val="20"/>
              <w:szCs w:val="20"/>
            </w:rPr>
            <w:t xml:space="preserve"> können hier festgehalten werden.</w:t>
          </w:r>
        </w:p>
      </w:docPartBody>
    </w:docPart>
    <w:docPart>
      <w:docPartPr>
        <w:name w:val="196FC00443554B3F95443E1A769519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2E78B5-4432-4B38-81FE-7ACA6B69624C}"/>
      </w:docPartPr>
      <w:docPartBody>
        <w:p w:rsidR="00100C62" w:rsidRDefault="001479C7" w:rsidP="001479C7">
          <w:pPr>
            <w:pStyle w:val="196FC00443554B3F95443E1A769519C01"/>
          </w:pPr>
          <w:r>
            <w:rPr>
              <w:rStyle w:val="Platzhaltertext"/>
              <w:rFonts w:ascii="Arial" w:hAnsi="Arial" w:cs="Arial"/>
              <w:sz w:val="20"/>
              <w:szCs w:val="20"/>
            </w:rPr>
            <w:t>Vereinbarungen/Massnahmen/Ziele</w:t>
          </w:r>
          <w:r w:rsidRPr="00432A38">
            <w:rPr>
              <w:rStyle w:val="Platzhaltertext"/>
              <w:rFonts w:ascii="Arial" w:hAnsi="Arial" w:cs="Arial"/>
              <w:sz w:val="20"/>
              <w:szCs w:val="20"/>
            </w:rPr>
            <w:t xml:space="preserve"> können hier festgehalten werden.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DIN Next W1G">
    <w:altName w:val="Calibri"/>
    <w:panose1 w:val="020B0503020203050203"/>
    <w:charset w:val="00"/>
    <w:family w:val="swiss"/>
    <w:notTrueType/>
    <w:pitch w:val="variable"/>
    <w:sig w:usb0="A00002AF" w:usb1="5000205B" w:usb2="00000000" w:usb3="00000000" w:csb0="0000009F" w:csb1="00000000"/>
  </w:font>
  <w:font w:name="DINNextW1G-Regular">
    <w:altName w:val="Yu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15B"/>
    <w:rsid w:val="00057600"/>
    <w:rsid w:val="000613CB"/>
    <w:rsid w:val="000C3880"/>
    <w:rsid w:val="000D349C"/>
    <w:rsid w:val="00100C62"/>
    <w:rsid w:val="00105FFA"/>
    <w:rsid w:val="001479C7"/>
    <w:rsid w:val="001F13B6"/>
    <w:rsid w:val="002124A9"/>
    <w:rsid w:val="00212F72"/>
    <w:rsid w:val="002824CF"/>
    <w:rsid w:val="003568B5"/>
    <w:rsid w:val="00411FC1"/>
    <w:rsid w:val="00437DB9"/>
    <w:rsid w:val="005805F7"/>
    <w:rsid w:val="005D4566"/>
    <w:rsid w:val="006078F0"/>
    <w:rsid w:val="00627D29"/>
    <w:rsid w:val="006C0FBC"/>
    <w:rsid w:val="00764008"/>
    <w:rsid w:val="007B7088"/>
    <w:rsid w:val="007E3F1E"/>
    <w:rsid w:val="007E715B"/>
    <w:rsid w:val="0088615B"/>
    <w:rsid w:val="008A10F9"/>
    <w:rsid w:val="008A38C3"/>
    <w:rsid w:val="00911CF4"/>
    <w:rsid w:val="009F7182"/>
    <w:rsid w:val="00A2128F"/>
    <w:rsid w:val="00A30D4A"/>
    <w:rsid w:val="00BC3D5C"/>
    <w:rsid w:val="00C57165"/>
    <w:rsid w:val="00C77EF9"/>
    <w:rsid w:val="00C83FD9"/>
    <w:rsid w:val="00CC21E1"/>
    <w:rsid w:val="00CD57EC"/>
    <w:rsid w:val="00DD67D1"/>
    <w:rsid w:val="00E13074"/>
    <w:rsid w:val="00E23E0F"/>
    <w:rsid w:val="00E35215"/>
    <w:rsid w:val="00E54004"/>
    <w:rsid w:val="00E57698"/>
    <w:rsid w:val="00EE3E15"/>
    <w:rsid w:val="00F659C1"/>
    <w:rsid w:val="00FB5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de-CH" w:eastAsia="de-CH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1479C7"/>
    <w:rPr>
      <w:color w:val="808080"/>
    </w:rPr>
  </w:style>
  <w:style w:type="paragraph" w:customStyle="1" w:styleId="DFCE55B305544137936DD8477A3AFB8A1">
    <w:name w:val="DFCE55B305544137936DD8477A3AFB8A1"/>
    <w:rsid w:val="001479C7"/>
    <w:rPr>
      <w:rFonts w:eastAsiaTheme="minorHAnsi"/>
      <w:kern w:val="0"/>
      <w:lang w:eastAsia="en-US"/>
      <w14:ligatures w14:val="none"/>
    </w:rPr>
  </w:style>
  <w:style w:type="paragraph" w:customStyle="1" w:styleId="746AB2711C2F431D9755C5199B7175F21">
    <w:name w:val="746AB2711C2F431D9755C5199B7175F21"/>
    <w:rsid w:val="001479C7"/>
    <w:rPr>
      <w:rFonts w:eastAsiaTheme="minorHAnsi"/>
      <w:kern w:val="0"/>
      <w:lang w:eastAsia="en-US"/>
      <w14:ligatures w14:val="none"/>
    </w:rPr>
  </w:style>
  <w:style w:type="paragraph" w:customStyle="1" w:styleId="683A2EAFDAEA4A689C10AEBF6E723BCA1">
    <w:name w:val="683A2EAFDAEA4A689C10AEBF6E723BCA1"/>
    <w:rsid w:val="001479C7"/>
    <w:rPr>
      <w:rFonts w:eastAsiaTheme="minorHAnsi"/>
      <w:kern w:val="0"/>
      <w:lang w:eastAsia="en-US"/>
      <w14:ligatures w14:val="none"/>
    </w:rPr>
  </w:style>
  <w:style w:type="paragraph" w:customStyle="1" w:styleId="F6DAF419079B4E14BD5BA44E96A330091">
    <w:name w:val="F6DAF419079B4E14BD5BA44E96A330091"/>
    <w:rsid w:val="001479C7"/>
    <w:rPr>
      <w:rFonts w:eastAsiaTheme="minorHAnsi"/>
      <w:kern w:val="0"/>
      <w:lang w:eastAsia="en-US"/>
      <w14:ligatures w14:val="none"/>
    </w:rPr>
  </w:style>
  <w:style w:type="paragraph" w:customStyle="1" w:styleId="196FC00443554B3F95443E1A769519C01">
    <w:name w:val="196FC00443554B3F95443E1A769519C01"/>
    <w:rsid w:val="001479C7"/>
    <w:rPr>
      <w:rFonts w:eastAsiaTheme="minorHAnsi"/>
      <w:kern w:val="0"/>
      <w:lang w:eastAsia="en-US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31965D7C4AE574BB109B8530A334A99" ma:contentTypeVersion="15" ma:contentTypeDescription="Ein neues Dokument erstellen." ma:contentTypeScope="" ma:versionID="175fc40351ab2a39e0a785675d023b02">
  <xsd:schema xmlns:xsd="http://www.w3.org/2001/XMLSchema" xmlns:xs="http://www.w3.org/2001/XMLSchema" xmlns:p="http://schemas.microsoft.com/office/2006/metadata/properties" xmlns:ns2="5d1a41e1-d685-4aff-9e1e-0a87a134b5da" xmlns:ns3="d810e6f6-ec4d-47b5-9a44-5683e588926b" targetNamespace="http://schemas.microsoft.com/office/2006/metadata/properties" ma:root="true" ma:fieldsID="fcf80e643349e0a116d9c3dce235b0b2" ns2:_="" ns3:_="">
    <xsd:import namespace="5d1a41e1-d685-4aff-9e1e-0a87a134b5da"/>
    <xsd:import namespace="d810e6f6-ec4d-47b5-9a44-5683e588926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1a41e1-d685-4aff-9e1e-0a87a134b5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Bildmarkierungen" ma:readOnly="false" ma:fieldId="{5cf76f15-5ced-4ddc-b409-7134ff3c332f}" ma:taxonomyMulti="true" ma:sspId="325753ee-1565-428d-819f-4135842f58f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10e6f6-ec4d-47b5-9a44-5683e588926b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219fdf55-8662-44d5-a5ac-36f5ef39c138}" ma:internalName="TaxCatchAll" ma:showField="CatchAllData" ma:web="d810e6f6-ec4d-47b5-9a44-5683e588926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810e6f6-ec4d-47b5-9a44-5683e588926b" xsi:nil="true"/>
    <lcf76f155ced4ddcb4097134ff3c332f xmlns="5d1a41e1-d685-4aff-9e1e-0a87a134b5d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CE0C39B-2833-4120-B3C4-730C679A1C3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2654232-B645-4188-B50C-1802ED3C5A3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5795328-90B2-4F6F-AF97-5783AF445A2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1a41e1-d685-4aff-9e1e-0a87a134b5da"/>
    <ds:schemaRef ds:uri="d810e6f6-ec4d-47b5-9a44-5683e588926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0BCCD05-9E63-4CB0-85B8-2A5465B66979}">
  <ds:schemaRefs>
    <ds:schemaRef ds:uri="http://schemas.microsoft.com/office/2006/metadata/properties"/>
    <ds:schemaRef ds:uri="http://schemas.microsoft.com/office/infopath/2007/PartnerControls"/>
    <ds:schemaRef ds:uri="d810e6f6-ec4d-47b5-9a44-5683e588926b"/>
    <ds:schemaRef ds:uri="5d1a41e1-d685-4aff-9e1e-0a87a134b5d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Zielerreichungsplan_Leitfaden-Formular_Vorlage_DE (2).dotx</Template>
  <TotalTime>0</TotalTime>
  <Pages>2</Pages>
  <Words>438</Words>
  <Characters>2762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3194</CharactersWithSpaces>
  <SharedDoc>false</SharedDoc>
  <HLinks>
    <vt:vector size="18" baseType="variant">
      <vt:variant>
        <vt:i4>6881407</vt:i4>
      </vt:variant>
      <vt:variant>
        <vt:i4>10</vt:i4>
      </vt:variant>
      <vt:variant>
        <vt:i4>0</vt:i4>
      </vt:variant>
      <vt:variant>
        <vt:i4>5</vt:i4>
      </vt:variant>
      <vt:variant>
        <vt:lpwstr>https://ethz.ch/staffnet/de/anstellung-und-arbeit/fuehrung-und-entwicklung/entwicklung/laufbahn-planen.html</vt:lpwstr>
      </vt:variant>
      <vt:variant>
        <vt:lpwstr/>
      </vt:variant>
      <vt:variant>
        <vt:i4>2555956</vt:i4>
      </vt:variant>
      <vt:variant>
        <vt:i4>3</vt:i4>
      </vt:variant>
      <vt:variant>
        <vt:i4>0</vt:i4>
      </vt:variant>
      <vt:variant>
        <vt:i4>5</vt:i4>
      </vt:variant>
      <vt:variant>
        <vt:lpwstr>https://ethz.ch/studierende/de/doktorat/fortschrittsbericht-standortgespraech.html</vt:lpwstr>
      </vt:variant>
      <vt:variant>
        <vt:lpwstr/>
      </vt:variant>
      <vt:variant>
        <vt:i4>655383</vt:i4>
      </vt:variant>
      <vt:variant>
        <vt:i4>0</vt:i4>
      </vt:variant>
      <vt:variant>
        <vt:i4>0</vt:i4>
      </vt:variant>
      <vt:variant>
        <vt:i4>5</vt:i4>
      </vt:variant>
      <vt:variant>
        <vt:lpwstr>http://www.ethz.ch/dialog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Doege  Dagmar (VPPL)</dc:creator>
  <cp:keywords/>
  <dc:description/>
  <cp:lastModifiedBy>Bendel  Anna (VPPL)</cp:lastModifiedBy>
  <cp:revision>25</cp:revision>
  <cp:lastPrinted>2024-08-27T07:15:00Z</cp:lastPrinted>
  <dcterms:created xsi:type="dcterms:W3CDTF">2024-08-07T01:54:00Z</dcterms:created>
  <dcterms:modified xsi:type="dcterms:W3CDTF">2024-08-27T06:37:00Z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0x010100231965D7C4AE574BB109B8530A334A99</vt:lpwstr>
  </property>
  <property fmtid="{D5CDD505-2E9C-101B-9397-08002B2CF9AE}" pid="3" name="MediaServiceImageTags">
    <vt:lpwstr/>
  </property>
</Properties>
</file>